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39F513B94DD64C2BB79476FCF83219DF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D446EE" w:rsidRDefault="00545F85" w:rsidP="00D446EE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39F513B94DD64C2BB79476FCF83219DF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D446EE" w:rsidRPr="00D446EE" w:rsidRDefault="00D446EE" w:rsidP="00D446EE">
      <w:pPr>
        <w:pStyle w:val="1"/>
      </w:pPr>
      <w:r w:rsidRPr="00D446EE">
        <w:t xml:space="preserve">О Федеральном законе "О внесении изменений в статью 4 Федерального закона "О контроле за деятельностью лиц, находящихся под иностранным влиянием" </w:t>
      </w:r>
    </w:p>
    <w:p w:rsidR="00D446EE" w:rsidRDefault="00D446EE" w:rsidP="00D446EE">
      <w:pPr>
        <w:pStyle w:val="2"/>
      </w:pPr>
    </w:p>
    <w:p w:rsidR="00D446EE" w:rsidRPr="00D446EE" w:rsidRDefault="00D446EE" w:rsidP="00D446EE">
      <w:pPr>
        <w:pStyle w:val="2"/>
      </w:pPr>
    </w:p>
    <w:p w:rsidR="00D446EE" w:rsidRDefault="00D446EE">
      <w:r w:rsidRPr="00D446EE">
        <w:t xml:space="preserve">Рассмотрев принятый Государственной Думой Федерального Собрания Российской Федерации 8 апреля 2025 года Федеральный закон "О внесении изменений в статью 4 Федерального закона "О контроле за деятельностью лиц, находящихся под иностранным влиянием", в соответствии </w:t>
      </w:r>
      <w:r w:rsidR="006910AB">
        <w:br/>
      </w:r>
      <w:r w:rsidRPr="00D446EE">
        <w:t xml:space="preserve">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D446EE" w:rsidRDefault="00D446EE"/>
    <w:p w:rsidR="00D446EE" w:rsidRPr="00D446EE" w:rsidRDefault="00D446EE" w:rsidP="00D446EE">
      <w:r w:rsidRPr="00D446EE">
        <w:t xml:space="preserve">1. Одобрить Федеральный закон "О внесении изменений </w:t>
      </w:r>
      <w:r>
        <w:br/>
      </w:r>
      <w:r w:rsidRPr="00D446EE">
        <w:t>в статью 4 Федерального закона "О контроле за деятельностью лиц, находящихся под иностранным влиянием".</w:t>
      </w:r>
    </w:p>
    <w:p w:rsidR="00D446EE" w:rsidRPr="00D446EE" w:rsidRDefault="00D446EE" w:rsidP="00D446EE">
      <w:r w:rsidRPr="00D446EE">
        <w:t>2. Настоящее постановление вступает в силу со дня его принятия.</w:t>
      </w:r>
    </w:p>
    <w:p w:rsidR="00545F85" w:rsidRDefault="00545F85" w:rsidP="00545F85"/>
    <w:p w:rsidR="00545F85" w:rsidRDefault="00545F85" w:rsidP="00545F85"/>
    <w:p w:rsidR="006910AB" w:rsidRDefault="006910AB" w:rsidP="00273EB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45F85">
      <w:pPr>
        <w:pStyle w:val="ac"/>
        <w:rPr>
          <w:lang w:val="en-US"/>
        </w:rPr>
      </w:pPr>
    </w:p>
    <w:p w:rsidR="00273EBA" w:rsidRDefault="00273EBA" w:rsidP="00545F85">
      <w:pPr>
        <w:pStyle w:val="ac"/>
        <w:rPr>
          <w:lang w:val="en-US"/>
        </w:rPr>
      </w:pPr>
    </w:p>
    <w:p w:rsidR="00273EBA" w:rsidRDefault="00273EBA" w:rsidP="00545F85">
      <w:pPr>
        <w:pStyle w:val="ac"/>
      </w:pPr>
      <w:r>
        <w:t>Москва</w:t>
      </w:r>
    </w:p>
    <w:p w:rsidR="00273EBA" w:rsidRDefault="00273EBA" w:rsidP="00545F85">
      <w:pPr>
        <w:pStyle w:val="ac"/>
      </w:pPr>
      <w:r>
        <w:t>16 апреля 2025 года</w:t>
      </w:r>
    </w:p>
    <w:p w:rsidR="00273EBA" w:rsidRPr="00273EBA" w:rsidRDefault="00273EBA" w:rsidP="00545F85">
      <w:pPr>
        <w:pStyle w:val="ac"/>
      </w:pPr>
      <w:r>
        <w:t>№ 100-СФ</w:t>
      </w:r>
    </w:p>
    <w:sectPr w:rsidR="00273EBA" w:rsidRPr="00273EB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028E8" w:rsidRDefault="009028E8">
      <w:pPr>
        <w:spacing w:line="240" w:lineRule="auto"/>
      </w:pPr>
      <w:r>
        <w:separator/>
      </w:r>
    </w:p>
  </w:endnote>
  <w:endnote w:type="continuationSeparator" w:id="0">
    <w:p w:rsidR="009028E8" w:rsidRDefault="009028E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FCBE12A2-F707-4909-8086-C95997700158}"/>
    <w:embedBold r:id="rId2" w:fontKey="{C98762FD-D2A5-4A69-AD3B-31B045C495A3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D9B7B6B0-B89F-4C82-A94B-B05A9BD9DF98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9028E8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273EBA">
      <w:rPr>
        <w:noProof/>
      </w:rPr>
      <w:t>zo6476.docx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9B4631">
      <w:rPr>
        <w:noProof/>
      </w:rPr>
      <w:t>15.04.25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273EB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910AB" w:rsidRDefault="003375B9" w:rsidP="006910AB">
    <w:pPr>
      <w:pStyle w:val="a9"/>
    </w:pPr>
    <w:fldSimple w:instr=" FILENAME  \* MERGEFORMAT ">
      <w:r w:rsidR="00273EBA">
        <w:rPr>
          <w:noProof/>
        </w:rPr>
        <w:t>zo6476.docx</w:t>
      </w:r>
    </w:fldSimple>
    <w:r w:rsidR="006910AB">
      <w:t xml:space="preserve">   </w:t>
    </w:r>
    <w:fldSimple w:instr=" USERINITIALS  \* MERGEFORMAT ">
      <w:r w:rsidR="00273EBA">
        <w:rPr>
          <w:noProof/>
        </w:rPr>
        <w:t>645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028E8" w:rsidRDefault="009028E8">
      <w:pPr>
        <w:spacing w:line="240" w:lineRule="auto"/>
      </w:pPr>
      <w:r>
        <w:separator/>
      </w:r>
    </w:p>
  </w:footnote>
  <w:footnote w:type="continuationSeparator" w:id="0">
    <w:p w:rsidR="009028E8" w:rsidRDefault="009028E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273EB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774"/>
    <w:rsid w:val="000D3F67"/>
    <w:rsid w:val="001057BD"/>
    <w:rsid w:val="00205211"/>
    <w:rsid w:val="00237774"/>
    <w:rsid w:val="002623D0"/>
    <w:rsid w:val="00273EBA"/>
    <w:rsid w:val="002A1E3D"/>
    <w:rsid w:val="002B772D"/>
    <w:rsid w:val="003114B9"/>
    <w:rsid w:val="003273F1"/>
    <w:rsid w:val="003375B9"/>
    <w:rsid w:val="0035125E"/>
    <w:rsid w:val="00423816"/>
    <w:rsid w:val="004A68AB"/>
    <w:rsid w:val="00505068"/>
    <w:rsid w:val="00545F85"/>
    <w:rsid w:val="005B2AEB"/>
    <w:rsid w:val="006910AB"/>
    <w:rsid w:val="00720496"/>
    <w:rsid w:val="00723EF8"/>
    <w:rsid w:val="0078182C"/>
    <w:rsid w:val="00885B74"/>
    <w:rsid w:val="009028E8"/>
    <w:rsid w:val="00910EF7"/>
    <w:rsid w:val="00997F4C"/>
    <w:rsid w:val="009B4631"/>
    <w:rsid w:val="00A82E08"/>
    <w:rsid w:val="00AA344E"/>
    <w:rsid w:val="00B07D98"/>
    <w:rsid w:val="00B30B27"/>
    <w:rsid w:val="00B33546"/>
    <w:rsid w:val="00B67711"/>
    <w:rsid w:val="00CF27C2"/>
    <w:rsid w:val="00CF731B"/>
    <w:rsid w:val="00D446EE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1661B2-7292-42BA-9DCC-2DCE7A05A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39F513B94DD64C2BB79476FCF83219D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5A698E9-4E29-4A01-B4DA-E45A93B63C51}"/>
      </w:docPartPr>
      <w:docPartBody>
        <w:p w:rsidR="00E446E5" w:rsidRDefault="00E446E5">
          <w:pPr>
            <w:pStyle w:val="39F513B94DD64C2BB79476FCF83219DF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markup="0" w:comments="0" w:insDel="0" w:formatting="0" w:inkAnnotations="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6E5"/>
    <w:rsid w:val="005D124D"/>
    <w:rsid w:val="00B33585"/>
    <w:rsid w:val="00E4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39F513B94DD64C2BB79476FCF83219DF">
    <w:name w:val="39F513B94DD64C2BB79476FCF83219D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145</Words>
  <Characters>833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конституционному законодательству и государственному строительству</dc:subject>
  <dc:creator>Заказчик - Миронова+</dc:creator>
  <cp:keywords/>
  <dc:description>ZO15.04.2025 AM15.04.2025 </dc:description>
  <cp:lastModifiedBy>Жарков М.А.</cp:lastModifiedBy>
  <cp:revision>4</cp:revision>
  <cp:lastPrinted>2025-04-15T14:56:00Z</cp:lastPrinted>
  <dcterms:created xsi:type="dcterms:W3CDTF">2025-04-15T06:21:00Z</dcterms:created>
  <dcterms:modified xsi:type="dcterms:W3CDTF">2025-04-15T15:00:00Z</dcterms:modified>
</cp:coreProperties>
</file>