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231E072457D4232B612D6933F96C62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C16B2" w:rsidRDefault="00545F85" w:rsidP="00AC16B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231E072457D4232B612D6933F96C62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C16B2" w:rsidRPr="00304F72" w:rsidRDefault="00AC16B2" w:rsidP="00FD6A56">
      <w:pPr>
        <w:pStyle w:val="1"/>
      </w:pPr>
      <w:r>
        <w:t>О Федеральном законе "</w:t>
      </w:r>
      <w:r w:rsidRPr="00745421">
        <w:t>О внесении изменений в</w:t>
      </w:r>
      <w:r w:rsidR="00FD6A56">
        <w:rPr>
          <w:lang w:val="en-US"/>
        </w:rPr>
        <w:t> </w:t>
      </w:r>
      <w:r w:rsidRPr="00745421">
        <w:t>статью</w:t>
      </w:r>
      <w:r w:rsidR="00FD6A56">
        <w:rPr>
          <w:lang w:val="en-US"/>
        </w:rPr>
        <w:t> </w:t>
      </w:r>
      <w:r w:rsidRPr="00745421">
        <w:t>9</w:t>
      </w:r>
      <w:r w:rsidR="00FD6A56">
        <w:rPr>
          <w:lang w:val="en-US"/>
        </w:rPr>
        <w:t> </w:t>
      </w:r>
      <w:r w:rsidRPr="00745421">
        <w:t>Федерального закона</w:t>
      </w:r>
      <w:r>
        <w:t xml:space="preserve"> </w:t>
      </w:r>
      <w:r w:rsidRPr="00745421">
        <w:t>"О государственном регулировании</w:t>
      </w:r>
      <w:r w:rsidR="00FD6A56">
        <w:rPr>
          <w:lang w:val="en-US"/>
        </w:rPr>
        <w:t> </w:t>
      </w:r>
      <w:r w:rsidRPr="00745421">
        <w:t>деятельности по организации</w:t>
      </w:r>
      <w:r>
        <w:t xml:space="preserve"> </w:t>
      </w:r>
      <w:r w:rsidRPr="00745421">
        <w:t>и</w:t>
      </w:r>
      <w:r w:rsidR="00FD6A56">
        <w:rPr>
          <w:lang w:val="en-US"/>
        </w:rPr>
        <w:t> </w:t>
      </w:r>
      <w:r w:rsidRPr="00745421">
        <w:t>проведению</w:t>
      </w:r>
      <w:r w:rsidR="00FD6A56">
        <w:rPr>
          <w:lang w:val="en-US"/>
        </w:rPr>
        <w:t> </w:t>
      </w:r>
      <w:r w:rsidRPr="00745421">
        <w:t>азартных</w:t>
      </w:r>
      <w:r w:rsidR="00FD6A56">
        <w:rPr>
          <w:lang w:val="en-US"/>
        </w:rPr>
        <w:t> </w:t>
      </w:r>
      <w:r w:rsidRPr="00745421">
        <w:t xml:space="preserve">игр и о внесении изменений </w:t>
      </w:r>
      <w:bookmarkStart w:id="0" w:name="_GoBack"/>
      <w:bookmarkEnd w:id="0"/>
      <w:r w:rsidRPr="00745421">
        <w:t>в</w:t>
      </w:r>
      <w:r w:rsidR="00FD6A56">
        <w:rPr>
          <w:lang w:val="en-US"/>
        </w:rPr>
        <w:t> </w:t>
      </w:r>
      <w:r w:rsidRPr="00745421">
        <w:t>некоторые</w:t>
      </w:r>
      <w:r w:rsidR="00FD6A56">
        <w:rPr>
          <w:lang w:val="en-US"/>
        </w:rPr>
        <w:t> </w:t>
      </w:r>
      <w:r w:rsidRPr="00745421">
        <w:t>законодательные</w:t>
      </w:r>
      <w:r w:rsidR="00FD6A56">
        <w:rPr>
          <w:lang w:val="en-US"/>
        </w:rPr>
        <w:t> </w:t>
      </w:r>
      <w:r w:rsidRPr="00745421">
        <w:t>акты Российской Федерации"</w:t>
      </w:r>
    </w:p>
    <w:p w:rsidR="00AC16B2" w:rsidRDefault="00AC16B2" w:rsidP="00AC16B2">
      <w:pPr>
        <w:pStyle w:val="2"/>
      </w:pPr>
    </w:p>
    <w:p w:rsidR="00AC16B2" w:rsidRDefault="00AC16B2" w:rsidP="00AC16B2">
      <w:pPr>
        <w:pStyle w:val="2"/>
      </w:pPr>
    </w:p>
    <w:p w:rsidR="00AC16B2" w:rsidRDefault="00AC16B2" w:rsidP="00AC16B2">
      <w:pPr>
        <w:pStyle w:val="2"/>
      </w:pPr>
    </w:p>
    <w:p w:rsidR="00AC16B2" w:rsidRDefault="00AC16B2">
      <w:r>
        <w:t xml:space="preserve">Рассмотрев принятый Государственной Думой Федерального Собрания Российской Федерации 21 апреля 2026 года Федеральный закон </w:t>
      </w:r>
      <w:r w:rsidRPr="007D225C">
        <w:t>"</w:t>
      </w:r>
      <w:r w:rsidRPr="00745421">
        <w:t xml:space="preserve">О внесении изменений в статью 9 Федерального закона "О государственном регулировании деятельности по организации и проведению азартных игр </w:t>
      </w:r>
      <w:r w:rsidR="00DE76F5">
        <w:br/>
      </w:r>
      <w:r w:rsidRPr="00745421">
        <w:t>и о внесении изменений в некоторые законодательные акты Российской Федерации</w:t>
      </w:r>
      <w:r w:rsidRPr="007D225C">
        <w:t>"</w:t>
      </w:r>
      <w:r>
        <w:t xml:space="preserve">, в соответствии 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AC16B2" w:rsidRDefault="00AC16B2"/>
    <w:p w:rsidR="00AC16B2" w:rsidRPr="001314DA" w:rsidRDefault="00AC16B2" w:rsidP="00AC16B2">
      <w:r>
        <w:t xml:space="preserve">1. Одобрить Федеральный закон </w:t>
      </w:r>
      <w:r w:rsidRPr="007D225C">
        <w:t>"</w:t>
      </w:r>
      <w:r w:rsidRPr="00745421">
        <w:t xml:space="preserve">О внесении изменений </w:t>
      </w:r>
      <w:r w:rsidR="00DE76F5">
        <w:br/>
      </w:r>
      <w:r w:rsidRPr="00745421">
        <w:t>в статью 9 Федерального закона "О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</w:t>
      </w:r>
      <w:r w:rsidRPr="007D225C">
        <w:t>"</w:t>
      </w:r>
      <w:r>
        <w:t>.</w:t>
      </w:r>
    </w:p>
    <w:p w:rsidR="00AC16B2" w:rsidRDefault="00AC16B2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AC16B2" w:rsidRDefault="00AC16B2" w:rsidP="00AC16B2">
      <w:r>
        <w:lastRenderedPageBreak/>
        <w:t>2. Настоящее постановление вступает в силу со дня его принятия.</w:t>
      </w:r>
    </w:p>
    <w:p w:rsidR="00AC16B2" w:rsidRDefault="00AC16B2" w:rsidP="00AC16B2"/>
    <w:p w:rsidR="00AC16B2" w:rsidRDefault="00AC16B2" w:rsidP="00AC16B2"/>
    <w:p w:rsidR="00AC16B2" w:rsidRDefault="00AC16B2" w:rsidP="00AC16B2"/>
    <w:p w:rsidR="00ED24F7" w:rsidRDefault="00AC16B2" w:rsidP="00DE76F5">
      <w:pPr>
        <w:pStyle w:val="11"/>
      </w:pPr>
      <w:r w:rsidRPr="00964189">
        <w:t>Председатель</w:t>
      </w:r>
      <w:r w:rsidRPr="00964189">
        <w:br/>
        <w:t>Совета Федерации</w:t>
      </w:r>
      <w:r w:rsidRPr="00964189">
        <w:br/>
        <w:t>Федерального Собрания</w:t>
      </w:r>
      <w:r w:rsidRPr="00964189">
        <w:br/>
        <w:t>Росс</w:t>
      </w:r>
      <w:r>
        <w:t>ийской Федерации</w:t>
      </w:r>
      <w:r>
        <w:tab/>
      </w:r>
      <w:r w:rsidR="00ED24F7">
        <w:tab/>
        <w:t>В.И. МАТВИЕНКО</w:t>
      </w:r>
    </w:p>
    <w:p w:rsidR="00AC16B2" w:rsidRDefault="00AC16B2" w:rsidP="00AC16B2">
      <w:pPr>
        <w:pStyle w:val="ac"/>
      </w:pPr>
    </w:p>
    <w:p w:rsidR="00545F85" w:rsidRDefault="00545F85" w:rsidP="00AC16B2">
      <w:pPr>
        <w:pStyle w:val="ac"/>
      </w:pPr>
    </w:p>
    <w:p w:rsidR="00DE76F5" w:rsidRDefault="00DE76F5" w:rsidP="00DE76F5">
      <w:pPr>
        <w:pStyle w:val="ac"/>
      </w:pPr>
      <w:r>
        <w:t>Москва</w:t>
      </w:r>
    </w:p>
    <w:p w:rsidR="00DE76F5" w:rsidRDefault="00DE76F5" w:rsidP="00DE76F5">
      <w:pPr>
        <w:pStyle w:val="ac"/>
      </w:pPr>
      <w:r>
        <w:t>29 апреля 2026 года</w:t>
      </w:r>
    </w:p>
    <w:p w:rsidR="00DE76F5" w:rsidRDefault="00DE76F5" w:rsidP="00DE76F5">
      <w:pPr>
        <w:pStyle w:val="ac"/>
      </w:pPr>
      <w:r>
        <w:t>№ 1</w:t>
      </w:r>
      <w:r>
        <w:rPr>
          <w:lang w:val="en-US"/>
        </w:rPr>
        <w:t>57</w:t>
      </w:r>
      <w:r>
        <w:t>-СФ</w:t>
      </w:r>
    </w:p>
    <w:p w:rsidR="00545F85" w:rsidRDefault="00545F85" w:rsidP="00AC16B2">
      <w:pPr>
        <w:pStyle w:val="ac"/>
      </w:pPr>
    </w:p>
    <w:p w:rsidR="00545F85" w:rsidRDefault="00545F85" w:rsidP="00AC16B2">
      <w:pPr>
        <w:pStyle w:val="ac"/>
      </w:pPr>
    </w:p>
    <w:sectPr w:rsidR="00545F85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8D9" w:rsidRDefault="00D818D9">
      <w:pPr>
        <w:spacing w:line="240" w:lineRule="auto"/>
      </w:pPr>
      <w:r>
        <w:separator/>
      </w:r>
    </w:p>
  </w:endnote>
  <w:endnote w:type="continuationSeparator" w:id="0">
    <w:p w:rsidR="00D818D9" w:rsidRDefault="00D818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A272A03-5F58-43E2-A723-D778AAA51484}"/>
    <w:embedBold r:id="rId2" w:fontKey="{F269CC09-940E-4118-A158-D4D37F02228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2EE35B0-01B3-40D6-9A86-9DEC4BF32EBC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ED24F7" w:rsidRDefault="00ED24F7" w:rsidP="00ED24F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E76F5">
      <w:rPr>
        <w:noProof/>
      </w:rPr>
      <w:t>eq11668.docx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E76F5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ED24F7" w:rsidRDefault="00ED24F7" w:rsidP="00ED24F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E76F5">
      <w:rPr>
        <w:noProof/>
      </w:rPr>
      <w:t>eq11668.docx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E76F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8D9" w:rsidRDefault="00D818D9">
      <w:pPr>
        <w:spacing w:line="240" w:lineRule="auto"/>
      </w:pPr>
      <w:r>
        <w:separator/>
      </w:r>
    </w:p>
  </w:footnote>
  <w:footnote w:type="continuationSeparator" w:id="0">
    <w:p w:rsidR="00D818D9" w:rsidRDefault="00D818D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D6A56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B49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975B5"/>
    <w:rsid w:val="005B2AEB"/>
    <w:rsid w:val="00720496"/>
    <w:rsid w:val="00723EF8"/>
    <w:rsid w:val="0078182C"/>
    <w:rsid w:val="007954CF"/>
    <w:rsid w:val="00885B74"/>
    <w:rsid w:val="00910EF7"/>
    <w:rsid w:val="00997F4C"/>
    <w:rsid w:val="00A82E08"/>
    <w:rsid w:val="00A97B49"/>
    <w:rsid w:val="00AA344E"/>
    <w:rsid w:val="00AC16B2"/>
    <w:rsid w:val="00B07D98"/>
    <w:rsid w:val="00B30B27"/>
    <w:rsid w:val="00B33546"/>
    <w:rsid w:val="00B67711"/>
    <w:rsid w:val="00CF27C2"/>
    <w:rsid w:val="00CF731B"/>
    <w:rsid w:val="00D818D9"/>
    <w:rsid w:val="00DA769E"/>
    <w:rsid w:val="00DC0BB2"/>
    <w:rsid w:val="00DE76F5"/>
    <w:rsid w:val="00E02685"/>
    <w:rsid w:val="00ED24F7"/>
    <w:rsid w:val="00F178A8"/>
    <w:rsid w:val="00F21BB0"/>
    <w:rsid w:val="00F9160B"/>
    <w:rsid w:val="00FD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08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4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231E072457D4232B612D6933F96C6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9F3226E-BA7D-453A-BF9A-81172DADC18D}"/>
      </w:docPartPr>
      <w:docPartBody>
        <w:p w:rsidR="00CB1A70" w:rsidRDefault="00CB1A70">
          <w:pPr>
            <w:pStyle w:val="2231E072457D4232B612D6933F96C62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A70"/>
    <w:rsid w:val="007A0EA3"/>
    <w:rsid w:val="00C9463B"/>
    <w:rsid w:val="00CB1A70"/>
    <w:rsid w:val="00E70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231E072457D4232B612D6933F96C629">
    <w:name w:val="2231E072457D4232B612D6933F96C629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231E072457D4232B612D6933F96C629">
    <w:name w:val="2231E072457D4232B612D6933F96C62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EQ24.04.2026 QA27.04.2026 </dc:description>
  <cp:lastModifiedBy>user</cp:lastModifiedBy>
  <cp:revision>5</cp:revision>
  <cp:lastPrinted>2026-04-28T14:10:00Z</cp:lastPrinted>
  <dcterms:created xsi:type="dcterms:W3CDTF">2026-04-24T08:50:00Z</dcterms:created>
  <dcterms:modified xsi:type="dcterms:W3CDTF">2026-04-29T15:21:00Z</dcterms:modified>
</cp:coreProperties>
</file>