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D18255E0C794655BDAC804A2CF5C80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5C4B0F" w:rsidRDefault="00545F85" w:rsidP="00A17977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D18255E0C794655BDAC804A2CF5C80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C4B0F" w:rsidRDefault="005C4B0F" w:rsidP="005C4B0F">
      <w:pPr>
        <w:pStyle w:val="1"/>
      </w:pPr>
      <w:r w:rsidRPr="005C4B0F">
        <w:t xml:space="preserve">О Федеральном законе "О внесении изменений </w:t>
      </w:r>
    </w:p>
    <w:p w:rsidR="005C4B0F" w:rsidRDefault="005C4B0F" w:rsidP="005C4B0F">
      <w:pPr>
        <w:pStyle w:val="2"/>
      </w:pPr>
      <w:r w:rsidRPr="005C4B0F">
        <w:t xml:space="preserve">в Кодекс Российской Федерации </w:t>
      </w:r>
    </w:p>
    <w:p w:rsidR="005C4B0F" w:rsidRPr="005C4B0F" w:rsidRDefault="005C4B0F" w:rsidP="005C4B0F">
      <w:pPr>
        <w:pStyle w:val="2"/>
      </w:pPr>
      <w:r w:rsidRPr="005C4B0F">
        <w:t xml:space="preserve">об административных правонарушениях" </w:t>
      </w:r>
    </w:p>
    <w:p w:rsidR="005C4B0F" w:rsidRDefault="005C4B0F" w:rsidP="005C4B0F">
      <w:pPr>
        <w:pStyle w:val="2"/>
      </w:pPr>
    </w:p>
    <w:p w:rsidR="005C4B0F" w:rsidRPr="005C4B0F" w:rsidRDefault="005C4B0F" w:rsidP="005C4B0F">
      <w:pPr>
        <w:pStyle w:val="2"/>
      </w:pPr>
    </w:p>
    <w:p w:rsidR="005C4B0F" w:rsidRPr="005C4B0F" w:rsidRDefault="005C4B0F" w:rsidP="005C4B0F">
      <w:pPr>
        <w:pStyle w:val="2"/>
      </w:pPr>
    </w:p>
    <w:p w:rsidR="005C4B0F" w:rsidRDefault="005C4B0F">
      <w:r w:rsidRPr="005C4B0F">
        <w:t xml:space="preserve">Рассмотрев принятый Государственной Думой Федерального Собрания Российской Федерации 18 декабря 2025 года Федеральный закон "О внесении изменений в Кодекс Российской Федерации об административных правонарушениях" </w:t>
      </w:r>
      <w:r>
        <w:br/>
      </w:r>
      <w:r w:rsidR="00362934">
        <w:t>(проект №</w:t>
      </w:r>
      <w:r w:rsidR="00362934">
        <w:rPr>
          <w:lang w:val="en-US"/>
        </w:rPr>
        <w:t> </w:t>
      </w:r>
      <w:r w:rsidRPr="005C4B0F">
        <w:t xml:space="preserve">953127-8), в соответствии с частью 4 статьи 105 Конституции Российской Федерации </w:t>
      </w:r>
      <w:r>
        <w:t>Совет Федерации Федерального Собрания Российской Фед</w:t>
      </w:r>
      <w:bookmarkStart w:id="0" w:name="_GoBack"/>
      <w:bookmarkEnd w:id="0"/>
      <w:r>
        <w:t xml:space="preserve">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5C4B0F" w:rsidRDefault="005C4B0F"/>
    <w:p w:rsidR="005C4B0F" w:rsidRPr="005C4B0F" w:rsidRDefault="005C4B0F" w:rsidP="005C4B0F">
      <w:r w:rsidRPr="005C4B0F">
        <w:t xml:space="preserve">1. Одобрить Федеральный закон "О внесении изменений </w:t>
      </w:r>
      <w:r w:rsidR="00362934">
        <w:br/>
      </w:r>
      <w:r w:rsidRPr="005C4B0F">
        <w:t>в Кодекс Российской Федерации об административных правонарушениях".</w:t>
      </w:r>
    </w:p>
    <w:p w:rsidR="005C4B0F" w:rsidRPr="005C4B0F" w:rsidRDefault="005C4B0F" w:rsidP="005C4B0F">
      <w:r w:rsidRPr="005C4B0F">
        <w:t>2. Настоящее постановление вступает в силу со дня его принятия.</w:t>
      </w:r>
    </w:p>
    <w:p w:rsidR="005C4B0F" w:rsidRPr="005C4B0F" w:rsidRDefault="005C4B0F" w:rsidP="005C4B0F"/>
    <w:p w:rsidR="005C4B0F" w:rsidRPr="005C4B0F" w:rsidRDefault="005C4B0F" w:rsidP="005C4B0F"/>
    <w:p w:rsidR="00A17977" w:rsidRDefault="00A17977" w:rsidP="00362934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f"/>
      </w:pPr>
    </w:p>
    <w:p w:rsidR="00362934" w:rsidRDefault="00362934" w:rsidP="00C87FBE">
      <w:pPr>
        <w:pStyle w:val="ac"/>
      </w:pPr>
      <w:r>
        <w:t>Москва</w:t>
      </w:r>
      <w:r>
        <w:br/>
        <w:t>24 декабря 2025 года</w:t>
      </w:r>
    </w:p>
    <w:p w:rsidR="00362934" w:rsidRDefault="00362934" w:rsidP="00362934">
      <w:pPr>
        <w:pStyle w:val="ac"/>
      </w:pPr>
      <w:r>
        <w:t>№ 651-СФ</w:t>
      </w:r>
    </w:p>
    <w:sectPr w:rsidR="00362934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5D8C" w:rsidRDefault="00475D8C">
      <w:pPr>
        <w:spacing w:line="240" w:lineRule="auto"/>
      </w:pPr>
      <w:r>
        <w:separator/>
      </w:r>
    </w:p>
  </w:endnote>
  <w:endnote w:type="continuationSeparator" w:id="0">
    <w:p w:rsidR="00475D8C" w:rsidRDefault="00475D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393242C-FA33-4CF6-8FD1-1C681A314764}"/>
    <w:embedBold r:id="rId2" w:fontKey="{D29B6D63-E575-428E-89A7-113979856E4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4EFA033-7B42-4C20-95E4-C637A4BCF10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A17977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62934">
      <w:rPr>
        <w:noProof/>
      </w:rPr>
      <w:t>de3987.docx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0B6541">
      <w:rPr>
        <w:noProof/>
      </w:rPr>
      <w:t>24.12.25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362934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17977" w:rsidRDefault="00A17977" w:rsidP="00A1797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62934">
      <w:rPr>
        <w:noProof/>
      </w:rPr>
      <w:t>de3987.docx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6293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5D8C" w:rsidRDefault="00475D8C">
      <w:pPr>
        <w:spacing w:line="240" w:lineRule="auto"/>
      </w:pPr>
      <w:r>
        <w:separator/>
      </w:r>
    </w:p>
  </w:footnote>
  <w:footnote w:type="continuationSeparator" w:id="0">
    <w:p w:rsidR="00475D8C" w:rsidRDefault="00475D8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62934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725"/>
    <w:rsid w:val="000B6541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62934"/>
    <w:rsid w:val="00423816"/>
    <w:rsid w:val="00475D8C"/>
    <w:rsid w:val="004A68AB"/>
    <w:rsid w:val="00505068"/>
    <w:rsid w:val="00545F85"/>
    <w:rsid w:val="005B2AEB"/>
    <w:rsid w:val="005C4B0F"/>
    <w:rsid w:val="00607C31"/>
    <w:rsid w:val="00720496"/>
    <w:rsid w:val="00722E3E"/>
    <w:rsid w:val="00723EF8"/>
    <w:rsid w:val="0078182C"/>
    <w:rsid w:val="00885B74"/>
    <w:rsid w:val="00910EF7"/>
    <w:rsid w:val="00997F4C"/>
    <w:rsid w:val="00A17977"/>
    <w:rsid w:val="00A82E08"/>
    <w:rsid w:val="00AA344E"/>
    <w:rsid w:val="00B07D98"/>
    <w:rsid w:val="00B30B27"/>
    <w:rsid w:val="00B33546"/>
    <w:rsid w:val="00B67711"/>
    <w:rsid w:val="00C91725"/>
    <w:rsid w:val="00CF27C2"/>
    <w:rsid w:val="00CF731B"/>
    <w:rsid w:val="00DA769E"/>
    <w:rsid w:val="00E02685"/>
    <w:rsid w:val="00F178A8"/>
    <w:rsid w:val="00F21BB0"/>
    <w:rsid w:val="00F9160B"/>
    <w:rsid w:val="00FA4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FB632C-6AD0-4E51-BB91-9438CE4DC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69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D18255E0C794655BDAC804A2CF5C80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A01B021-103A-4A8A-B907-F6150D85CEC9}"/>
      </w:docPartPr>
      <w:docPartBody>
        <w:p w:rsidR="0063654C" w:rsidRDefault="0063654C">
          <w:pPr>
            <w:pStyle w:val="8D18255E0C794655BDAC804A2CF5C80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54C"/>
    <w:rsid w:val="0063654C"/>
    <w:rsid w:val="00644153"/>
    <w:rsid w:val="00BE1E5A"/>
    <w:rsid w:val="00C00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D18255E0C794655BDAC804A2CF5C805">
    <w:name w:val="8D18255E0C794655BDAC804A2CF5C80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DE19.12.2025 QA22.12.2025 </dc:description>
  <cp:lastModifiedBy>Жарков М.А.</cp:lastModifiedBy>
  <cp:revision>5</cp:revision>
  <cp:lastPrinted>2025-12-23T13:39:00Z</cp:lastPrinted>
  <dcterms:created xsi:type="dcterms:W3CDTF">2025-12-19T09:50:00Z</dcterms:created>
  <dcterms:modified xsi:type="dcterms:W3CDTF">2025-12-24T06:47:00Z</dcterms:modified>
</cp:coreProperties>
</file>