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2078EE2064E40E0AE906561E07FE917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74380D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B736B" w:rsidRDefault="00545F85" w:rsidP="00EB736B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2078EE2064E40E0AE906561E07FE917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B736B" w:rsidRDefault="00EB736B" w:rsidP="00EB736B">
      <w:pPr>
        <w:pStyle w:val="1"/>
        <w:rPr>
          <w:bCs/>
        </w:rPr>
      </w:pPr>
      <w:r>
        <w:t>О Федеральном законе "</w:t>
      </w:r>
      <w:r>
        <w:rPr>
          <w:bCs/>
        </w:rPr>
        <w:t xml:space="preserve">О внесении изменений </w:t>
      </w:r>
    </w:p>
    <w:p w:rsidR="00EB736B" w:rsidRDefault="00EB736B" w:rsidP="00EB736B">
      <w:pPr>
        <w:pStyle w:val="2"/>
      </w:pPr>
      <w:r>
        <w:t xml:space="preserve">в отдельные законодательные акты </w:t>
      </w:r>
    </w:p>
    <w:p w:rsidR="00EB736B" w:rsidRDefault="00EB736B" w:rsidP="00EB736B">
      <w:pPr>
        <w:pStyle w:val="2"/>
      </w:pPr>
      <w:r>
        <w:t>Российской Федерации"</w:t>
      </w:r>
    </w:p>
    <w:p w:rsidR="00EB736B" w:rsidRDefault="00EB736B" w:rsidP="00EB736B">
      <w:pPr>
        <w:pStyle w:val="2"/>
      </w:pPr>
    </w:p>
    <w:p w:rsidR="00EB736B" w:rsidRDefault="00EB736B" w:rsidP="00EB736B">
      <w:pPr>
        <w:pStyle w:val="2"/>
      </w:pPr>
    </w:p>
    <w:p w:rsidR="00EB736B" w:rsidRDefault="00EB736B" w:rsidP="00EB736B">
      <w:pPr>
        <w:pStyle w:val="2"/>
      </w:pPr>
    </w:p>
    <w:p w:rsidR="00EB736B" w:rsidRDefault="00EB736B" w:rsidP="00EB736B">
      <w:r>
        <w:t xml:space="preserve">Рассмотрев принятый Государственной Думой Федерального Собрания Российской Федерации 18 декабря 2025 года Федеральный закон "О внесении изменений в отдельные законодательные акты Российской Федерации" </w:t>
      </w:r>
      <w:r w:rsidR="00B6648A">
        <w:br/>
      </w:r>
      <w:r>
        <w:t xml:space="preserve">(проект № 975977-8) в соответствии со статьей 106 Конституции Российской Федерации, Совет Федерации Федерального Собрания Российской Федерации  </w:t>
      </w:r>
      <w:r>
        <w:rPr>
          <w:b/>
          <w:spacing w:val="60"/>
          <w:szCs w:val="28"/>
        </w:rPr>
        <w:t>постановляет</w:t>
      </w:r>
      <w:r>
        <w:t>:</w:t>
      </w:r>
    </w:p>
    <w:p w:rsidR="00EB736B" w:rsidRDefault="00EB736B" w:rsidP="00EB736B"/>
    <w:p w:rsidR="00EB736B" w:rsidRDefault="00EB736B" w:rsidP="00EB736B">
      <w:r>
        <w:t>1. Одобрить Федеральный закон "О внесении изменений в отдельные законодательные акты Российской Федерации".</w:t>
      </w:r>
    </w:p>
    <w:p w:rsidR="00EB736B" w:rsidRDefault="00EB736B" w:rsidP="00EB736B">
      <w:r>
        <w:t>2. Настоящее постановление вступает в силу со дня его принятия.</w:t>
      </w:r>
    </w:p>
    <w:p w:rsidR="00EB736B" w:rsidRDefault="00EB736B" w:rsidP="00EB736B"/>
    <w:p w:rsidR="00EB736B" w:rsidRDefault="00EB736B" w:rsidP="00EB736B"/>
    <w:p w:rsidR="00EB736B" w:rsidRDefault="00EB736B" w:rsidP="00EB736B"/>
    <w:p w:rsidR="00545F85" w:rsidRDefault="00712B43" w:rsidP="0072050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bookmarkStart w:id="0" w:name="_GoBack"/>
      <w:bookmarkEnd w:id="0"/>
      <w:r>
        <w:t>В.И. МАТВИЕНКО</w:t>
      </w:r>
    </w:p>
    <w:p w:rsidR="00545F85" w:rsidRDefault="00545F85" w:rsidP="00545F85">
      <w:pPr>
        <w:pStyle w:val="af"/>
      </w:pPr>
    </w:p>
    <w:p w:rsidR="00720505" w:rsidRDefault="00720505" w:rsidP="00720505">
      <w:pPr>
        <w:pStyle w:val="ac"/>
      </w:pPr>
      <w:r>
        <w:t>Москва</w:t>
      </w:r>
    </w:p>
    <w:p w:rsidR="00720505" w:rsidRDefault="00720505" w:rsidP="00720505">
      <w:pPr>
        <w:pStyle w:val="ac"/>
      </w:pPr>
      <w:r>
        <w:t>24 декабря 2025 года</w:t>
      </w:r>
    </w:p>
    <w:p w:rsidR="00720505" w:rsidRDefault="00720505" w:rsidP="00720505">
      <w:pPr>
        <w:pStyle w:val="ac"/>
      </w:pPr>
      <w:r>
        <w:t>№ 67</w:t>
      </w:r>
      <w:r>
        <w:rPr>
          <w:lang w:val="en-US"/>
        </w:rPr>
        <w:t>0</w:t>
      </w:r>
      <w:r>
        <w:t>-СФ</w:t>
      </w:r>
    </w:p>
    <w:p w:rsidR="00720505" w:rsidRDefault="00720505" w:rsidP="00545F85">
      <w:pPr>
        <w:pStyle w:val="af"/>
      </w:pPr>
    </w:p>
    <w:sectPr w:rsidR="0072050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7D7E" w:rsidRDefault="00057D7E">
      <w:pPr>
        <w:spacing w:line="240" w:lineRule="auto"/>
      </w:pPr>
      <w:r>
        <w:separator/>
      </w:r>
    </w:p>
  </w:endnote>
  <w:endnote w:type="continuationSeparator" w:id="0">
    <w:p w:rsidR="00057D7E" w:rsidRDefault="00057D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857320C-8DAF-4F4C-AB4C-1D52F06E7CD9}"/>
    <w:embedBold r:id="rId2" w:fontKey="{CCDC4E98-6AFB-4522-9930-A32B8853543C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54CC347-383D-4C56-9C5A-7B2AE5FE46E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12B43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6648A">
      <w:rPr>
        <w:noProof/>
      </w:rPr>
      <w:t>eq11462.docx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E6C3F">
      <w:rPr>
        <w:noProof/>
      </w:rPr>
      <w:t>23.12.25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B6648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12B43" w:rsidRDefault="00712B43" w:rsidP="00712B4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6648A">
      <w:rPr>
        <w:noProof/>
      </w:rPr>
      <w:t>eq11462.docx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6648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7D7E" w:rsidRDefault="00057D7E">
      <w:pPr>
        <w:spacing w:line="240" w:lineRule="auto"/>
      </w:pPr>
      <w:r>
        <w:separator/>
      </w:r>
    </w:p>
  </w:footnote>
  <w:footnote w:type="continuationSeparator" w:id="0">
    <w:p w:rsidR="00057D7E" w:rsidRDefault="00057D7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6648A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63F"/>
    <w:rsid w:val="00057D7E"/>
    <w:rsid w:val="000D3F67"/>
    <w:rsid w:val="000E6C3F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12B43"/>
    <w:rsid w:val="00720496"/>
    <w:rsid w:val="00720505"/>
    <w:rsid w:val="00723EF8"/>
    <w:rsid w:val="0074380D"/>
    <w:rsid w:val="0078182C"/>
    <w:rsid w:val="00885B74"/>
    <w:rsid w:val="008A385F"/>
    <w:rsid w:val="00910EF7"/>
    <w:rsid w:val="00997F4C"/>
    <w:rsid w:val="00A82E08"/>
    <w:rsid w:val="00AA344E"/>
    <w:rsid w:val="00B07D98"/>
    <w:rsid w:val="00B30B27"/>
    <w:rsid w:val="00B33546"/>
    <w:rsid w:val="00B66407"/>
    <w:rsid w:val="00B6648A"/>
    <w:rsid w:val="00B67711"/>
    <w:rsid w:val="00CF27C2"/>
    <w:rsid w:val="00CF731B"/>
    <w:rsid w:val="00DA769E"/>
    <w:rsid w:val="00E02685"/>
    <w:rsid w:val="00EB736B"/>
    <w:rsid w:val="00F178A8"/>
    <w:rsid w:val="00F21BB0"/>
    <w:rsid w:val="00F6763F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DA85236-EB5A-4A2D-A2BC-0E13E2C6A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36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75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2078EE2064E40E0AE906561E07FE91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79BE841-FB84-45DA-A408-23BC371A7B07}"/>
      </w:docPartPr>
      <w:docPartBody>
        <w:p w:rsidR="005A5F9D" w:rsidRDefault="005A5F9D">
          <w:pPr>
            <w:pStyle w:val="32078EE2064E40E0AE906561E07FE917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F9D"/>
    <w:rsid w:val="001F78B5"/>
    <w:rsid w:val="005A5F9D"/>
    <w:rsid w:val="00790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2078EE2064E40E0AE906561E07FE917">
    <w:name w:val="32078EE2064E40E0AE906561E07FE9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Бокова+</dc:creator>
  <cp:keywords/>
  <dc:description>EQ19.12.2025 AM22.12.2025 DE23.12.2025 </dc:description>
  <cp:lastModifiedBy>Жарков М.А.</cp:lastModifiedBy>
  <cp:revision>6</cp:revision>
  <cp:lastPrinted>2025-12-23T14:27:00Z</cp:lastPrinted>
  <dcterms:created xsi:type="dcterms:W3CDTF">2025-12-19T09:49:00Z</dcterms:created>
  <dcterms:modified xsi:type="dcterms:W3CDTF">2025-12-23T14:35:00Z</dcterms:modified>
</cp:coreProperties>
</file>