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702E93116293491AAE1C6366CE82B67D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3473F3" w:rsidRDefault="00545F85" w:rsidP="003473F3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702E93116293491AAE1C6366CE82B67D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473F3" w:rsidRDefault="003473F3" w:rsidP="003473F3">
      <w:pPr>
        <w:pStyle w:val="1"/>
      </w:pPr>
      <w:r w:rsidRPr="003473F3">
        <w:t xml:space="preserve">О Федеральном законе </w:t>
      </w:r>
      <w:r>
        <w:t>"</w:t>
      </w:r>
      <w:r w:rsidRPr="003473F3">
        <w:t xml:space="preserve">О внесении изменений </w:t>
      </w:r>
    </w:p>
    <w:p w:rsidR="003473F3" w:rsidRDefault="003473F3" w:rsidP="003473F3">
      <w:pPr>
        <w:pStyle w:val="2"/>
      </w:pPr>
      <w:r w:rsidRPr="003473F3">
        <w:t xml:space="preserve">в статьи 1 и 3 Федерального закона "О цифровых финансовых </w:t>
      </w:r>
    </w:p>
    <w:p w:rsidR="003473F3" w:rsidRDefault="003473F3" w:rsidP="003473F3">
      <w:pPr>
        <w:pStyle w:val="2"/>
      </w:pPr>
      <w:r w:rsidRPr="003473F3">
        <w:t xml:space="preserve">активах, цифровой валюте и о внесении изменений </w:t>
      </w:r>
    </w:p>
    <w:p w:rsidR="003473F3" w:rsidRDefault="003473F3" w:rsidP="003473F3">
      <w:pPr>
        <w:pStyle w:val="2"/>
      </w:pPr>
      <w:r w:rsidRPr="003473F3">
        <w:t xml:space="preserve">в отдельные законодательные акты </w:t>
      </w:r>
    </w:p>
    <w:p w:rsidR="003473F3" w:rsidRPr="003473F3" w:rsidRDefault="003473F3" w:rsidP="003473F3">
      <w:pPr>
        <w:pStyle w:val="2"/>
      </w:pPr>
      <w:r w:rsidRPr="003473F3">
        <w:t>Российской Федерации"</w:t>
      </w:r>
    </w:p>
    <w:p w:rsidR="003473F3" w:rsidRPr="003473F3" w:rsidRDefault="003473F3" w:rsidP="003473F3">
      <w:pPr>
        <w:pStyle w:val="2"/>
      </w:pPr>
    </w:p>
    <w:p w:rsidR="003473F3" w:rsidRDefault="003473F3" w:rsidP="003473F3">
      <w:pPr>
        <w:pStyle w:val="2"/>
      </w:pPr>
    </w:p>
    <w:p w:rsidR="003473F3" w:rsidRPr="003473F3" w:rsidRDefault="003473F3" w:rsidP="003473F3">
      <w:pPr>
        <w:pStyle w:val="2"/>
      </w:pPr>
    </w:p>
    <w:p w:rsidR="003473F3" w:rsidRDefault="003473F3">
      <w:r w:rsidRPr="003473F3">
        <w:t xml:space="preserve">Рассмотрев принятый Государственной Думой Федерального Собрания Российской Федерации 9 декабря 2025 года Федеральный закон </w:t>
      </w:r>
      <w:r>
        <w:t>"</w:t>
      </w:r>
      <w:r w:rsidRPr="003473F3">
        <w:rPr>
          <w:bCs/>
        </w:rPr>
        <w:t>О внесении изменений в статьи 1 и 3 Федерального закона "О цифровых финансовых активах, цифровой валюте и о внесении изменений в отдельные законодательные акты Российской Федерации</w:t>
      </w:r>
      <w:r>
        <w:t>"</w:t>
      </w:r>
      <w:r w:rsidRPr="003473F3">
        <w:t xml:space="preserve">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3473F3" w:rsidRDefault="003473F3"/>
    <w:p w:rsidR="003473F3" w:rsidRPr="003473F3" w:rsidRDefault="003473F3" w:rsidP="003473F3">
      <w:pPr>
        <w:rPr>
          <w:bCs/>
        </w:rPr>
      </w:pPr>
      <w:r>
        <w:t>1. </w:t>
      </w:r>
      <w:r w:rsidRPr="003473F3">
        <w:t xml:space="preserve">Одобрить Федеральный закон </w:t>
      </w:r>
      <w:r>
        <w:t>"</w:t>
      </w:r>
      <w:r w:rsidRPr="003473F3">
        <w:rPr>
          <w:bCs/>
        </w:rPr>
        <w:t xml:space="preserve">О внесении изменений </w:t>
      </w:r>
      <w:r>
        <w:rPr>
          <w:bCs/>
        </w:rPr>
        <w:br/>
      </w:r>
      <w:r w:rsidRPr="003473F3">
        <w:rPr>
          <w:bCs/>
        </w:rPr>
        <w:t>в статьи 1 и 3 Федерального закона "О цифровых финансовых активах, цифровой валюте и о внесении изменений в отдельные законодательные акты Российской Федерации"</w:t>
      </w:r>
      <w:r w:rsidRPr="003473F3">
        <w:t>.</w:t>
      </w:r>
    </w:p>
    <w:p w:rsidR="003473F3" w:rsidRDefault="003473F3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3473F3" w:rsidRPr="003473F3" w:rsidRDefault="003473F3" w:rsidP="003473F3">
      <w:r>
        <w:lastRenderedPageBreak/>
        <w:t>2. </w:t>
      </w:r>
      <w:r w:rsidRPr="003473F3">
        <w:t>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3473F3" w:rsidRDefault="003473F3" w:rsidP="00545F85"/>
    <w:p w:rsidR="0097224A" w:rsidRDefault="0097224A" w:rsidP="00DB5F8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3473F3" w:rsidRPr="0097224A" w:rsidRDefault="003473F3" w:rsidP="00C74F19">
      <w:pPr>
        <w:pStyle w:val="ac"/>
      </w:pPr>
    </w:p>
    <w:p w:rsidR="00545F85" w:rsidRDefault="00545F85" w:rsidP="00545F85">
      <w:pPr>
        <w:pStyle w:val="ac"/>
      </w:pPr>
    </w:p>
    <w:p w:rsidR="00DB5F84" w:rsidRDefault="00DB5F84" w:rsidP="00545F85">
      <w:pPr>
        <w:pStyle w:val="ac"/>
      </w:pPr>
    </w:p>
    <w:p w:rsidR="00DB5F84" w:rsidRDefault="00DB5F84" w:rsidP="00DB5F84">
      <w:pPr>
        <w:pStyle w:val="ac"/>
      </w:pPr>
      <w:r>
        <w:t>Москва</w:t>
      </w:r>
    </w:p>
    <w:p w:rsidR="00DB5F84" w:rsidRDefault="00DB5F84" w:rsidP="00DB5F84">
      <w:pPr>
        <w:pStyle w:val="ac"/>
      </w:pPr>
      <w:r>
        <w:t>10 декабря 2025 года</w:t>
      </w:r>
    </w:p>
    <w:p w:rsidR="00DB5F84" w:rsidRDefault="00DB5F84" w:rsidP="00DB5F84">
      <w:pPr>
        <w:pStyle w:val="ac"/>
      </w:pPr>
      <w:r>
        <w:t>№ 55</w:t>
      </w:r>
      <w:r>
        <w:rPr>
          <w:lang w:val="en-US"/>
        </w:rPr>
        <w:t>7</w:t>
      </w:r>
      <w:r>
        <w:t>-СФ</w:t>
      </w:r>
    </w:p>
    <w:p w:rsidR="00DB5F84" w:rsidRDefault="00DB5F84" w:rsidP="00545F85">
      <w:pPr>
        <w:pStyle w:val="ac"/>
      </w:pPr>
    </w:p>
    <w:sectPr w:rsidR="00DB5F84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7745" w:rsidRDefault="00C27745">
      <w:pPr>
        <w:spacing w:line="240" w:lineRule="auto"/>
      </w:pPr>
      <w:r>
        <w:separator/>
      </w:r>
    </w:p>
  </w:endnote>
  <w:endnote w:type="continuationSeparator" w:id="0">
    <w:p w:rsidR="00C27745" w:rsidRDefault="00C277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708FE24-08CB-43A6-811C-C89E74C5AF00}"/>
    <w:embedBold r:id="rId2" w:fontKey="{AC05E165-6576-4F84-9B46-BA5E14E1802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6ADE3BE-2333-4CBA-A607-93BF3D592B0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7224A" w:rsidRDefault="0097224A" w:rsidP="0097224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B5F84">
      <w:rPr>
        <w:noProof/>
      </w:rPr>
      <w:t>zo7231.docx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B5F84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7224A" w:rsidRDefault="0097224A" w:rsidP="0097224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B5F84">
      <w:rPr>
        <w:noProof/>
      </w:rPr>
      <w:t>zo7231.docx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B5F8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7745" w:rsidRDefault="00C27745">
      <w:pPr>
        <w:spacing w:line="240" w:lineRule="auto"/>
      </w:pPr>
      <w:r>
        <w:separator/>
      </w:r>
    </w:p>
  </w:footnote>
  <w:footnote w:type="continuationSeparator" w:id="0">
    <w:p w:rsidR="00C27745" w:rsidRDefault="00C2774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5062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316"/>
    <w:rsid w:val="000D3F67"/>
    <w:rsid w:val="001057BD"/>
    <w:rsid w:val="00205211"/>
    <w:rsid w:val="002623D0"/>
    <w:rsid w:val="002A1E3D"/>
    <w:rsid w:val="002B772D"/>
    <w:rsid w:val="003114B9"/>
    <w:rsid w:val="003273F1"/>
    <w:rsid w:val="003473F3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865EDE"/>
    <w:rsid w:val="00885B74"/>
    <w:rsid w:val="00910EF7"/>
    <w:rsid w:val="0097224A"/>
    <w:rsid w:val="00997F4C"/>
    <w:rsid w:val="00A82E08"/>
    <w:rsid w:val="00AA344E"/>
    <w:rsid w:val="00B07D98"/>
    <w:rsid w:val="00B30B27"/>
    <w:rsid w:val="00B33546"/>
    <w:rsid w:val="00B67711"/>
    <w:rsid w:val="00C27745"/>
    <w:rsid w:val="00C50628"/>
    <w:rsid w:val="00CF27C2"/>
    <w:rsid w:val="00CF731B"/>
    <w:rsid w:val="00DA769E"/>
    <w:rsid w:val="00DB5F84"/>
    <w:rsid w:val="00E00316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227864-E857-4D99-B231-4C2A53820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99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02E93116293491AAE1C6366CE82B67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541705-D2BC-4E9B-AAAD-B440E9D98790}"/>
      </w:docPartPr>
      <w:docPartBody>
        <w:p w:rsidR="0099096A" w:rsidRDefault="0099096A">
          <w:pPr>
            <w:pStyle w:val="702E93116293491AAE1C6366CE82B67D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96A"/>
    <w:rsid w:val="00240CA9"/>
    <w:rsid w:val="004F42EE"/>
    <w:rsid w:val="00990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02E93116293491AAE1C6366CE82B67D">
    <w:name w:val="702E93116293491AAE1C6366CE82B67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2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ZO05.12.2025 ZO09.12.2025 </dc:description>
  <cp:lastModifiedBy>Жарков М.А.</cp:lastModifiedBy>
  <cp:revision>4</cp:revision>
  <cp:lastPrinted>2025-12-09T16:01:00Z</cp:lastPrinted>
  <dcterms:created xsi:type="dcterms:W3CDTF">2025-12-05T12:55:00Z</dcterms:created>
  <dcterms:modified xsi:type="dcterms:W3CDTF">2025-12-10T07:19:00Z</dcterms:modified>
</cp:coreProperties>
</file>