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321B13495D34D63A353B6563567385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F78BB" w:rsidRDefault="00545F85" w:rsidP="003F78B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321B13495D34D63A353B6563567385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F78BB" w:rsidRDefault="003F78BB" w:rsidP="003F78BB">
      <w:pPr>
        <w:pStyle w:val="1"/>
      </w:pPr>
      <w:r w:rsidRPr="008F6D9D">
        <w:t xml:space="preserve">О Федеральном законе "О ратификации Протокола </w:t>
      </w:r>
    </w:p>
    <w:p w:rsidR="003F78BB" w:rsidRDefault="003F78BB" w:rsidP="003F78BB">
      <w:pPr>
        <w:pStyle w:val="2"/>
      </w:pPr>
      <w:r w:rsidRPr="008F6D9D">
        <w:t xml:space="preserve">о внесении изменения в Соглашение между </w:t>
      </w:r>
    </w:p>
    <w:p w:rsidR="003F78BB" w:rsidRDefault="003F78BB" w:rsidP="003F78BB">
      <w:pPr>
        <w:pStyle w:val="2"/>
      </w:pPr>
      <w:r w:rsidRPr="008F6D9D">
        <w:t xml:space="preserve">Правительством Российской Федерации </w:t>
      </w:r>
    </w:p>
    <w:p w:rsidR="003F78BB" w:rsidRDefault="003F78BB" w:rsidP="003F78BB">
      <w:pPr>
        <w:pStyle w:val="2"/>
      </w:pPr>
      <w:r w:rsidRPr="008F6D9D">
        <w:t xml:space="preserve">и Правительством Киргизской Республики о сотрудничестве </w:t>
      </w:r>
    </w:p>
    <w:p w:rsidR="003F78BB" w:rsidRPr="008F6D9D" w:rsidRDefault="003F78BB" w:rsidP="00F735A4">
      <w:pPr>
        <w:pStyle w:val="2"/>
        <w:tabs>
          <w:tab w:val="left" w:pos="567"/>
        </w:tabs>
      </w:pPr>
      <w:bookmarkStart w:id="0" w:name="_GoBack"/>
      <w:bookmarkEnd w:id="0"/>
      <w:r w:rsidRPr="008F6D9D">
        <w:t>в сфере поставок нефти и нефтепродуктов от 6 июня 2016 года"</w:t>
      </w:r>
    </w:p>
    <w:p w:rsidR="003F78BB" w:rsidRDefault="003F78BB" w:rsidP="003F78BB">
      <w:pPr>
        <w:pStyle w:val="2"/>
      </w:pPr>
    </w:p>
    <w:p w:rsidR="003F78BB" w:rsidRPr="003F78BB" w:rsidRDefault="003F78BB" w:rsidP="003F78BB">
      <w:pPr>
        <w:pStyle w:val="2"/>
      </w:pPr>
    </w:p>
    <w:p w:rsidR="003F78BB" w:rsidRPr="003F78BB" w:rsidRDefault="003F78BB" w:rsidP="003F78BB">
      <w:pPr>
        <w:pStyle w:val="2"/>
      </w:pPr>
    </w:p>
    <w:p w:rsidR="003F78BB" w:rsidRDefault="003F78BB">
      <w:r w:rsidRPr="008F6D9D">
        <w:t xml:space="preserve">Рассмотрев принятый Государственной Думой Федерального Собрания Российской Федерации 16 сентября 2025 года Федеральный закон "О ратификации Протокола о внесении изменения в Соглашение между Правительством Российской Федерации и Правительством Киргизской Республики о сотрудничестве в сфере поставок нефти и нефтепродуктов </w:t>
      </w:r>
      <w:r>
        <w:br/>
      </w:r>
      <w:r w:rsidRPr="008F6D9D">
        <w:t>от 6</w:t>
      </w:r>
      <w:r>
        <w:t xml:space="preserve"> </w:t>
      </w:r>
      <w:r w:rsidRPr="008F6D9D">
        <w:t xml:space="preserve">июня 2016 года"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3F78BB" w:rsidRDefault="003F78BB"/>
    <w:p w:rsidR="003F78BB" w:rsidRPr="008F6D9D" w:rsidRDefault="003F78BB" w:rsidP="003F78BB">
      <w:r w:rsidRPr="008F6D9D">
        <w:t>1.</w:t>
      </w:r>
      <w:r>
        <w:t> </w:t>
      </w:r>
      <w:r w:rsidRPr="008F6D9D">
        <w:t xml:space="preserve">Одобрить Федеральный закон "О ратификации Протокола о внесении изменения в Соглашение между Правительством Российской Федерации и Правительством Киргизской Республики о сотрудничестве в сфере поставок нефти и нефтепродуктов </w:t>
      </w:r>
      <w:r>
        <w:br/>
      </w:r>
      <w:r w:rsidRPr="008F6D9D">
        <w:t>от 6 июня 2016 года".</w:t>
      </w:r>
    </w:p>
    <w:p w:rsidR="003F78BB" w:rsidRDefault="003F78BB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3F78BB" w:rsidRPr="008F6D9D" w:rsidRDefault="003F78BB" w:rsidP="003F78BB">
      <w:r w:rsidRPr="008F6D9D">
        <w:lastRenderedPageBreak/>
        <w:t>2.</w:t>
      </w:r>
      <w:r>
        <w:t> </w:t>
      </w:r>
      <w:r w:rsidRPr="008F6D9D">
        <w:t>Настоящее постановление вступает в силу со дня его принятия.</w:t>
      </w:r>
    </w:p>
    <w:p w:rsidR="003F78BB" w:rsidRPr="008F6D9D" w:rsidRDefault="003F78BB" w:rsidP="003F78BB"/>
    <w:p w:rsidR="003F78BB" w:rsidRDefault="003F78BB" w:rsidP="003F78BB"/>
    <w:p w:rsidR="003F78BB" w:rsidRPr="008F6D9D" w:rsidRDefault="003F78BB" w:rsidP="003F78BB"/>
    <w:p w:rsidR="00392E39" w:rsidRDefault="00392E39" w:rsidP="00392E3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6340C" w:rsidRDefault="0076340C" w:rsidP="00C74F19">
      <w:pPr>
        <w:pStyle w:val="ac"/>
      </w:pPr>
    </w:p>
    <w:p w:rsidR="003F78BB" w:rsidRPr="008F6D9D" w:rsidRDefault="003F78BB" w:rsidP="003F78BB">
      <w:pPr>
        <w:pStyle w:val="ac"/>
      </w:pPr>
    </w:p>
    <w:p w:rsidR="00545F85" w:rsidRDefault="00545F85" w:rsidP="003F78BB">
      <w:pPr>
        <w:pStyle w:val="ac"/>
      </w:pPr>
    </w:p>
    <w:p w:rsidR="00545F85" w:rsidRDefault="00545F85" w:rsidP="003F78BB">
      <w:pPr>
        <w:pStyle w:val="ac"/>
      </w:pPr>
    </w:p>
    <w:p w:rsidR="00392E39" w:rsidRDefault="00392E39" w:rsidP="00545F85">
      <w:pPr>
        <w:pStyle w:val="af"/>
      </w:pPr>
      <w:r>
        <w:t>Москва</w:t>
      </w:r>
    </w:p>
    <w:p w:rsidR="00392E39" w:rsidRDefault="00392E39" w:rsidP="00545F85">
      <w:pPr>
        <w:pStyle w:val="af"/>
      </w:pPr>
      <w:r>
        <w:t>24 сентября 2025 года</w:t>
      </w:r>
    </w:p>
    <w:p w:rsidR="00392E39" w:rsidRPr="00E1527D" w:rsidRDefault="00392E39" w:rsidP="00F37056">
      <w:pPr>
        <w:pStyle w:val="ac"/>
      </w:pPr>
      <w:r>
        <w:t>№ 409-СФ</w:t>
      </w:r>
    </w:p>
    <w:sectPr w:rsidR="00392E39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72E9" w:rsidRDefault="003772E9">
      <w:pPr>
        <w:spacing w:line="240" w:lineRule="auto"/>
      </w:pPr>
      <w:r>
        <w:separator/>
      </w:r>
    </w:p>
  </w:endnote>
  <w:endnote w:type="continuationSeparator" w:id="0">
    <w:p w:rsidR="003772E9" w:rsidRDefault="003772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D866215-E4D9-4640-966B-51DA7795F8BB}"/>
    <w:embedBold r:id="rId2" w:fontKey="{5D214F6C-B6CA-467E-A764-2CD1676F259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F763E0E-618E-4823-8A49-393CFE7D4C4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6340C" w:rsidRDefault="0076340C" w:rsidP="0076340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92E39">
      <w:rPr>
        <w:noProof/>
      </w:rPr>
      <w:t>eq11204.docx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92E3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6340C" w:rsidRDefault="0076340C" w:rsidP="0076340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92E39">
      <w:rPr>
        <w:noProof/>
      </w:rPr>
      <w:t>eq11204.docx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92E3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72E9" w:rsidRDefault="003772E9">
      <w:pPr>
        <w:spacing w:line="240" w:lineRule="auto"/>
      </w:pPr>
      <w:r>
        <w:separator/>
      </w:r>
    </w:p>
  </w:footnote>
  <w:footnote w:type="continuationSeparator" w:id="0">
    <w:p w:rsidR="003772E9" w:rsidRDefault="003772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735A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008"/>
    <w:rsid w:val="000D3F67"/>
    <w:rsid w:val="001057BD"/>
    <w:rsid w:val="00131DB4"/>
    <w:rsid w:val="00205211"/>
    <w:rsid w:val="002623D0"/>
    <w:rsid w:val="002A1E3D"/>
    <w:rsid w:val="002B772D"/>
    <w:rsid w:val="003114B9"/>
    <w:rsid w:val="003273F1"/>
    <w:rsid w:val="0035125E"/>
    <w:rsid w:val="003772E9"/>
    <w:rsid w:val="00392E39"/>
    <w:rsid w:val="003F78BB"/>
    <w:rsid w:val="00423816"/>
    <w:rsid w:val="004A68AB"/>
    <w:rsid w:val="004C5B64"/>
    <w:rsid w:val="00505068"/>
    <w:rsid w:val="00545F85"/>
    <w:rsid w:val="005B2AEB"/>
    <w:rsid w:val="00720496"/>
    <w:rsid w:val="00723EF8"/>
    <w:rsid w:val="0076340C"/>
    <w:rsid w:val="0078182C"/>
    <w:rsid w:val="007E1008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735A4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3532DA-7F77-4865-B8F6-D65AE49E7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321B13495D34D63A353B656356738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8F8EDA-D637-4A41-989B-5A94E3B506A7}"/>
      </w:docPartPr>
      <w:docPartBody>
        <w:p w:rsidR="00F57378" w:rsidRDefault="00F57378">
          <w:pPr>
            <w:pStyle w:val="1321B13495D34D63A353B6563567385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378"/>
    <w:rsid w:val="000E3B7D"/>
    <w:rsid w:val="00641957"/>
    <w:rsid w:val="00F5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321B13495D34D63A353B65635673854">
    <w:name w:val="1321B13495D34D63A353B656356738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EQ16.09.2025 EQ22.09.2025 </dc:description>
  <cp:lastModifiedBy>Жарков М.А.</cp:lastModifiedBy>
  <cp:revision>4</cp:revision>
  <cp:lastPrinted>2025-09-23T14:03:00Z</cp:lastPrinted>
  <dcterms:created xsi:type="dcterms:W3CDTF">2025-09-16T13:26:00Z</dcterms:created>
  <dcterms:modified xsi:type="dcterms:W3CDTF">2025-09-23T14:29:00Z</dcterms:modified>
</cp:coreProperties>
</file>