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CA577DD111D4B33A845BD233599CC6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F65E6" w:rsidRDefault="0092232A" w:rsidP="0092232A">
            <w:pPr>
              <w:pStyle w:val="a6"/>
            </w:pPr>
            <w:r w:rsidRPr="0092232A"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CA577DD111D4B33A845BD233599CC6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2232A" w:rsidRDefault="0092232A" w:rsidP="0092232A">
      <w:pPr>
        <w:pStyle w:val="1"/>
      </w:pPr>
      <w:r w:rsidRPr="0092232A">
        <w:t xml:space="preserve">О Федеральном законе "О внесении изменений </w:t>
      </w:r>
    </w:p>
    <w:p w:rsidR="0092232A" w:rsidRDefault="0092232A" w:rsidP="0092232A">
      <w:pPr>
        <w:pStyle w:val="2"/>
      </w:pPr>
      <w:r w:rsidRPr="0092232A">
        <w:t>в статьи 4 и 19</w:t>
      </w:r>
      <w:r w:rsidRPr="0092232A">
        <w:rPr>
          <w:vertAlign w:val="superscript"/>
        </w:rPr>
        <w:t>5</w:t>
      </w:r>
      <w:r w:rsidRPr="0092232A">
        <w:t xml:space="preserve"> Федерального закона "Об основах </w:t>
      </w:r>
    </w:p>
    <w:p w:rsidR="0092232A" w:rsidRDefault="0092232A" w:rsidP="0092232A">
      <w:pPr>
        <w:pStyle w:val="2"/>
      </w:pPr>
      <w:r w:rsidRPr="0092232A">
        <w:t xml:space="preserve">туристской деятельности в Российской Федерации" </w:t>
      </w:r>
    </w:p>
    <w:p w:rsidR="0092232A" w:rsidRDefault="0092232A" w:rsidP="0092232A">
      <w:pPr>
        <w:pStyle w:val="2"/>
      </w:pPr>
      <w:r w:rsidRPr="0092232A">
        <w:t>и статьи 15 и 15</w:t>
      </w:r>
      <w:r w:rsidRPr="0092232A">
        <w:rPr>
          <w:vertAlign w:val="superscript"/>
        </w:rPr>
        <w:t>1</w:t>
      </w:r>
      <w:r w:rsidRPr="0092232A">
        <w:t xml:space="preserve"> Федерального закона "О социальной </w:t>
      </w:r>
    </w:p>
    <w:p w:rsidR="0092232A" w:rsidRPr="0092232A" w:rsidRDefault="0092232A" w:rsidP="0092232A">
      <w:pPr>
        <w:pStyle w:val="2"/>
      </w:pPr>
      <w:r w:rsidRPr="0092232A">
        <w:t>защите инвалидов в Российской Федерации"</w:t>
      </w:r>
    </w:p>
    <w:p w:rsidR="0092232A" w:rsidRPr="0092232A" w:rsidRDefault="0092232A" w:rsidP="0092232A">
      <w:pPr>
        <w:pStyle w:val="2"/>
      </w:pPr>
    </w:p>
    <w:p w:rsidR="0092232A" w:rsidRDefault="0092232A" w:rsidP="0092232A">
      <w:pPr>
        <w:pStyle w:val="2"/>
      </w:pPr>
    </w:p>
    <w:p w:rsidR="0092232A" w:rsidRPr="0092232A" w:rsidRDefault="0092232A" w:rsidP="0092232A">
      <w:pPr>
        <w:pStyle w:val="2"/>
      </w:pPr>
    </w:p>
    <w:p w:rsidR="0092232A" w:rsidRDefault="0092232A">
      <w:r w:rsidRPr="0092232A">
        <w:t>Рассмотрев принятый Государственной Думой Федерального Собрания Российской Федерации 17 декабря 2025 года Федеральный закон "О внесении изменений в статьи 4 и 19</w:t>
      </w:r>
      <w:r w:rsidRPr="0092232A">
        <w:rPr>
          <w:vertAlign w:val="superscript"/>
        </w:rPr>
        <w:t>5</w:t>
      </w:r>
      <w:r w:rsidRPr="0092232A">
        <w:t xml:space="preserve"> Федерального закона "Об основах туристской деятельности </w:t>
      </w:r>
      <w:r>
        <w:br/>
      </w:r>
      <w:r w:rsidRPr="0092232A">
        <w:t>в Российской Федерации" и статьи 15 и 15</w:t>
      </w:r>
      <w:r w:rsidRPr="0092232A">
        <w:rPr>
          <w:vertAlign w:val="superscript"/>
        </w:rPr>
        <w:t>1</w:t>
      </w:r>
      <w:r w:rsidRPr="0092232A">
        <w:t xml:space="preserve"> Федерального закона "О социальной защите инвалидов в Российской Федерации" </w:t>
      </w:r>
      <w:r>
        <w:br/>
        <w:t xml:space="preserve">в соответствии со статьей </w:t>
      </w:r>
      <w:r w:rsidRPr="0092232A">
        <w:t xml:space="preserve">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2232A" w:rsidRDefault="0092232A"/>
    <w:p w:rsidR="0092232A" w:rsidRPr="0092232A" w:rsidRDefault="0092232A" w:rsidP="0092232A">
      <w:r w:rsidRPr="0092232A">
        <w:t xml:space="preserve">1. Одобрить Федеральный закон "О внесении изменений </w:t>
      </w:r>
      <w:r>
        <w:br/>
      </w:r>
      <w:r w:rsidRPr="0092232A">
        <w:t>в статьи 4 и 19</w:t>
      </w:r>
      <w:r w:rsidRPr="0092232A">
        <w:rPr>
          <w:vertAlign w:val="superscript"/>
        </w:rPr>
        <w:t>5</w:t>
      </w:r>
      <w:r w:rsidRPr="0092232A">
        <w:t xml:space="preserve"> Федерального закона "Об основах туристской деятельности в Российской Федерации" и статьи 15 и 15</w:t>
      </w:r>
      <w:r w:rsidRPr="0092232A">
        <w:rPr>
          <w:vertAlign w:val="superscript"/>
        </w:rPr>
        <w:t>1</w:t>
      </w:r>
      <w:r w:rsidRPr="0092232A">
        <w:t xml:space="preserve"> Федерального закона "О социальной защите инвалидов </w:t>
      </w:r>
      <w:r>
        <w:br/>
      </w:r>
      <w:r w:rsidRPr="0092232A">
        <w:t>в Российской Федерации".</w:t>
      </w:r>
    </w:p>
    <w:p w:rsidR="0092232A" w:rsidRDefault="0092232A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92232A" w:rsidRPr="0092232A" w:rsidRDefault="0092232A" w:rsidP="0092232A">
      <w:r w:rsidRPr="0092232A">
        <w:lastRenderedPageBreak/>
        <w:t>2. Настоящее постановление вступает в силу со дня его принятия.</w:t>
      </w:r>
    </w:p>
    <w:p w:rsidR="0092232A" w:rsidRPr="0092232A" w:rsidRDefault="0092232A" w:rsidP="0092232A"/>
    <w:p w:rsidR="00545F85" w:rsidRDefault="00545F85" w:rsidP="00545F85"/>
    <w:p w:rsidR="00545F85" w:rsidRDefault="00545F85" w:rsidP="008A72D8">
      <w:pPr>
        <w:pStyle w:val="11"/>
      </w:pPr>
    </w:p>
    <w:p w:rsidR="00C062AC" w:rsidRDefault="0092232A" w:rsidP="008A72D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C062AC">
        <w:t>В.И</w:t>
      </w:r>
      <w:bookmarkStart w:id="0" w:name="_GoBack"/>
      <w:bookmarkEnd w:id="0"/>
      <w:r w:rsidR="00C062AC">
        <w:t>. МАТВИЕНКО</w:t>
      </w:r>
    </w:p>
    <w:p w:rsidR="00545F85" w:rsidRDefault="00545F85" w:rsidP="00545F85">
      <w:pPr>
        <w:pStyle w:val="af"/>
      </w:pPr>
    </w:p>
    <w:p w:rsidR="008A72D8" w:rsidRDefault="008A72D8" w:rsidP="00545F85">
      <w:pPr>
        <w:pStyle w:val="af"/>
      </w:pPr>
    </w:p>
    <w:p w:rsidR="008A72D8" w:rsidRDefault="008A72D8" w:rsidP="00545F85">
      <w:pPr>
        <w:pStyle w:val="af"/>
      </w:pPr>
    </w:p>
    <w:p w:rsidR="008A72D8" w:rsidRDefault="008A72D8" w:rsidP="00545F85">
      <w:pPr>
        <w:pStyle w:val="af"/>
      </w:pPr>
    </w:p>
    <w:p w:rsidR="008A72D8" w:rsidRDefault="008A72D8" w:rsidP="008A72D8">
      <w:pPr>
        <w:pStyle w:val="af"/>
      </w:pPr>
      <w:r>
        <w:t>Москва</w:t>
      </w:r>
    </w:p>
    <w:p w:rsidR="008A72D8" w:rsidRDefault="008A72D8" w:rsidP="008A72D8">
      <w:pPr>
        <w:pStyle w:val="af"/>
      </w:pPr>
      <w:r>
        <w:t>19 декабря 2025 года</w:t>
      </w:r>
      <w:r>
        <w:br/>
        <w:t>№ 628-СФ</w:t>
      </w:r>
    </w:p>
    <w:p w:rsidR="008A72D8" w:rsidRDefault="008A72D8" w:rsidP="00545F85">
      <w:pPr>
        <w:pStyle w:val="af"/>
      </w:pPr>
    </w:p>
    <w:sectPr w:rsidR="008A72D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6B6D" w:rsidRDefault="00F26B6D">
      <w:pPr>
        <w:spacing w:line="240" w:lineRule="auto"/>
      </w:pPr>
      <w:r>
        <w:separator/>
      </w:r>
    </w:p>
  </w:endnote>
  <w:endnote w:type="continuationSeparator" w:id="0">
    <w:p w:rsidR="00F26B6D" w:rsidRDefault="00F26B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26F5871-7173-4F8B-A79C-510A0B4F0174}"/>
    <w:embedBold r:id="rId2" w:fontKey="{580AA48E-9E3D-4774-BDCE-A67B8994827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AA46365-403B-4D71-9796-F71695119EA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062AC" w:rsidRDefault="00C062AC" w:rsidP="00C062A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A72D8">
      <w:rPr>
        <w:noProof/>
      </w:rPr>
      <w:t>zo7285.docx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A72D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062AC" w:rsidRDefault="00C062AC" w:rsidP="00C062A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A72D8">
      <w:rPr>
        <w:noProof/>
      </w:rPr>
      <w:t>zo7285.docx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A72D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6B6D" w:rsidRDefault="00F26B6D">
      <w:pPr>
        <w:spacing w:line="240" w:lineRule="auto"/>
      </w:pPr>
      <w:r>
        <w:separator/>
      </w:r>
    </w:p>
  </w:footnote>
  <w:footnote w:type="continuationSeparator" w:id="0">
    <w:p w:rsidR="00F26B6D" w:rsidRDefault="00F26B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146A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583"/>
    <w:rsid w:val="000D3F67"/>
    <w:rsid w:val="001057BD"/>
    <w:rsid w:val="0019677F"/>
    <w:rsid w:val="00205211"/>
    <w:rsid w:val="002146A6"/>
    <w:rsid w:val="002623D0"/>
    <w:rsid w:val="002A1E3D"/>
    <w:rsid w:val="002B772D"/>
    <w:rsid w:val="002D3009"/>
    <w:rsid w:val="003114B9"/>
    <w:rsid w:val="003273F1"/>
    <w:rsid w:val="0035125E"/>
    <w:rsid w:val="003F65E6"/>
    <w:rsid w:val="00423816"/>
    <w:rsid w:val="004A68AB"/>
    <w:rsid w:val="004E2583"/>
    <w:rsid w:val="00505068"/>
    <w:rsid w:val="00545F85"/>
    <w:rsid w:val="005B2AEB"/>
    <w:rsid w:val="00720496"/>
    <w:rsid w:val="00723EF8"/>
    <w:rsid w:val="0078182C"/>
    <w:rsid w:val="00885B74"/>
    <w:rsid w:val="008A72D8"/>
    <w:rsid w:val="00910EF7"/>
    <w:rsid w:val="0092232A"/>
    <w:rsid w:val="00997F4C"/>
    <w:rsid w:val="00A82E08"/>
    <w:rsid w:val="00AA344E"/>
    <w:rsid w:val="00B07D98"/>
    <w:rsid w:val="00B30B27"/>
    <w:rsid w:val="00B33546"/>
    <w:rsid w:val="00B67711"/>
    <w:rsid w:val="00C062AC"/>
    <w:rsid w:val="00CF27C2"/>
    <w:rsid w:val="00CF731B"/>
    <w:rsid w:val="00DA769E"/>
    <w:rsid w:val="00E02685"/>
    <w:rsid w:val="00E412DB"/>
    <w:rsid w:val="00F178A8"/>
    <w:rsid w:val="00F21BB0"/>
    <w:rsid w:val="00F26B6D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78481C-D97C-4BA7-9231-368550315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6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CA577DD111D4B33A845BD233599CC6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3954708-E674-44DF-846B-CA1948F84CE9}"/>
      </w:docPartPr>
      <w:docPartBody>
        <w:p w:rsidR="00FA74F5" w:rsidRDefault="00FA74F5">
          <w:pPr>
            <w:pStyle w:val="3CA577DD111D4B33A845BD233599CC6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4F5"/>
    <w:rsid w:val="005D4713"/>
    <w:rsid w:val="007351AE"/>
    <w:rsid w:val="00F83739"/>
    <w:rsid w:val="00FA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CA577DD111D4B33A845BD233599CC6F">
    <w:name w:val="3CA577DD111D4B33A845BD233599CC6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Бокова+</dc:creator>
  <cp:keywords/>
  <dc:description>ZO17.12.2025 ZO17.12.2025 SA18.12.2025 </dc:description>
  <cp:lastModifiedBy>Жарков М.А.</cp:lastModifiedBy>
  <cp:revision>6</cp:revision>
  <cp:lastPrinted>2025-12-18T12:57:00Z</cp:lastPrinted>
  <dcterms:created xsi:type="dcterms:W3CDTF">2025-12-17T12:48:00Z</dcterms:created>
  <dcterms:modified xsi:type="dcterms:W3CDTF">2025-12-19T05:51:00Z</dcterms:modified>
</cp:coreProperties>
</file>