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5B2B5A356B848E48D99333C90C5B85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952411" w:rsidRDefault="00545F85" w:rsidP="0095241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5B2B5A356B848E48D99333C90C5B85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52411" w:rsidRDefault="00952411" w:rsidP="00952411">
      <w:pPr>
        <w:pStyle w:val="1"/>
      </w:pPr>
      <w:r>
        <w:t xml:space="preserve">О Федеральном законе "О внесении изменений </w:t>
      </w:r>
    </w:p>
    <w:p w:rsidR="00952411" w:rsidRPr="00952411" w:rsidRDefault="00952411" w:rsidP="00952411">
      <w:pPr>
        <w:pStyle w:val="2"/>
      </w:pPr>
      <w:r w:rsidRPr="00952411">
        <w:t xml:space="preserve">в Федеральный закон "О наркотических средствах </w:t>
      </w:r>
    </w:p>
    <w:p w:rsidR="00952411" w:rsidRPr="00952411" w:rsidRDefault="00952411" w:rsidP="00952411">
      <w:pPr>
        <w:pStyle w:val="2"/>
      </w:pPr>
      <w:r w:rsidRPr="00952411">
        <w:t>и психотропных веществах"</w:t>
      </w:r>
    </w:p>
    <w:p w:rsidR="00952411" w:rsidRPr="00A10F01" w:rsidRDefault="00952411" w:rsidP="00952411">
      <w:pPr>
        <w:pStyle w:val="2"/>
      </w:pPr>
    </w:p>
    <w:p w:rsidR="00A10F01" w:rsidRPr="00A10F01" w:rsidRDefault="00A10F01" w:rsidP="00952411">
      <w:pPr>
        <w:pStyle w:val="2"/>
      </w:pPr>
      <w:bookmarkStart w:id="0" w:name="_GoBack"/>
      <w:bookmarkEnd w:id="0"/>
    </w:p>
    <w:p w:rsidR="00952411" w:rsidRDefault="00952411" w:rsidP="00952411">
      <w:pPr>
        <w:pStyle w:val="2"/>
      </w:pPr>
    </w:p>
    <w:p w:rsidR="00952411" w:rsidRDefault="00952411">
      <w:r>
        <w:t>Рассмотрев принятый Государственной Думой Федерального Собрания Российской Федерации 14 октября 2025 года Федеральный закон "О внесении изменений в Федеральный закон "О наркотических средствах и психотропных веществах"</w:t>
      </w:r>
      <w:r>
        <w:rPr>
          <w:b/>
          <w:szCs w:val="28"/>
        </w:rPr>
        <w:t xml:space="preserve"> </w:t>
      </w:r>
      <w:r w:rsidR="006F11DF">
        <w:rPr>
          <w:b/>
          <w:szCs w:val="28"/>
        </w:rPr>
        <w:br/>
      </w:r>
      <w:r>
        <w:rPr>
          <w:szCs w:val="28"/>
        </w:rPr>
        <w:t>(проект № 862713-8)</w:t>
      </w:r>
      <w:r w:rsidR="002C1EC2">
        <w:rPr>
          <w:szCs w:val="28"/>
        </w:rPr>
        <w:t>,</w:t>
      </w:r>
      <w:r>
        <w:rPr>
          <w:szCs w:val="28"/>
        </w:rPr>
        <w:t xml:space="preserve"> </w:t>
      </w:r>
      <w:r>
        <w:t xml:space="preserve">в соответствии с частью 4 статьи 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952411" w:rsidRDefault="00952411" w:rsidP="006F11DF">
      <w:pPr>
        <w:spacing w:line="240" w:lineRule="auto"/>
      </w:pPr>
    </w:p>
    <w:p w:rsidR="00952411" w:rsidRDefault="00952411" w:rsidP="00952411">
      <w:r>
        <w:t xml:space="preserve">1. Одобрить Федеральный закон "О внесении изменений </w:t>
      </w:r>
      <w:r>
        <w:br/>
        <w:t>в Федеральный закон "О наркотических средствах и психотропных веществах".</w:t>
      </w:r>
    </w:p>
    <w:p w:rsidR="00952411" w:rsidRDefault="00952411" w:rsidP="00952411">
      <w:r>
        <w:t>2. Настоящее постановление вступает в силу со дня его принятия.</w:t>
      </w:r>
    </w:p>
    <w:p w:rsidR="00952411" w:rsidRDefault="00952411" w:rsidP="006F11DF">
      <w:pPr>
        <w:spacing w:line="240" w:lineRule="auto"/>
      </w:pPr>
    </w:p>
    <w:p w:rsidR="00952411" w:rsidRDefault="00952411" w:rsidP="006F11DF">
      <w:pPr>
        <w:spacing w:line="240" w:lineRule="auto"/>
      </w:pPr>
    </w:p>
    <w:p w:rsidR="006F0C6C" w:rsidRDefault="00952411" w:rsidP="006F11D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6F0C6C">
        <w:tab/>
        <w:t>В.И. МАТВИЕНКО</w:t>
      </w:r>
    </w:p>
    <w:p w:rsidR="00952411" w:rsidRDefault="00952411" w:rsidP="00952411">
      <w:pPr>
        <w:pStyle w:val="ac"/>
      </w:pPr>
    </w:p>
    <w:p w:rsidR="006F11DF" w:rsidRDefault="006F11DF" w:rsidP="00952411">
      <w:pPr>
        <w:pStyle w:val="ac"/>
      </w:pPr>
    </w:p>
    <w:p w:rsidR="006F11DF" w:rsidRDefault="006F11DF" w:rsidP="00952411">
      <w:pPr>
        <w:pStyle w:val="ac"/>
      </w:pPr>
      <w:r>
        <w:t>Москва</w:t>
      </w:r>
    </w:p>
    <w:p w:rsidR="006F11DF" w:rsidRDefault="006F11DF" w:rsidP="00952411">
      <w:pPr>
        <w:pStyle w:val="ac"/>
      </w:pPr>
      <w:r>
        <w:t>22 октября 2025 года</w:t>
      </w:r>
    </w:p>
    <w:p w:rsidR="006F11DF" w:rsidRDefault="006F11DF" w:rsidP="00952411">
      <w:pPr>
        <w:pStyle w:val="ac"/>
      </w:pPr>
      <w:r>
        <w:lastRenderedPageBreak/>
        <w:t>№ 465-СФ</w:t>
      </w:r>
    </w:p>
    <w:sectPr w:rsidR="006F11DF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1CB9" w:rsidRDefault="00951CB9">
      <w:pPr>
        <w:spacing w:line="240" w:lineRule="auto"/>
      </w:pPr>
      <w:r>
        <w:separator/>
      </w:r>
    </w:p>
  </w:endnote>
  <w:endnote w:type="continuationSeparator" w:id="0">
    <w:p w:rsidR="00951CB9" w:rsidRDefault="00951C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35A1601-04BF-4062-B0D0-1D1E8CF26063}"/>
    <w:embedBold r:id="rId2" w:fontKey="{7FF1AD7E-4538-41B6-BE0F-0D19CD04A2D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AB9FBCF-9079-43CC-B16C-0CB9ADD37538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2C1EC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F11DF">
      <w:rPr>
        <w:noProof/>
      </w:rPr>
      <w:t>sa10346.docx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A10F01">
      <w:rPr>
        <w:noProof/>
      </w:rPr>
      <w:t>22.10.25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F11D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6F0C6C" w:rsidRDefault="006F0C6C" w:rsidP="006F0C6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F11DF">
      <w:rPr>
        <w:noProof/>
      </w:rPr>
      <w:t>sa10346.docx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F11D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1CB9" w:rsidRDefault="00951CB9">
      <w:pPr>
        <w:spacing w:line="240" w:lineRule="auto"/>
      </w:pPr>
      <w:r>
        <w:separator/>
      </w:r>
    </w:p>
  </w:footnote>
  <w:footnote w:type="continuationSeparator" w:id="0">
    <w:p w:rsidR="00951CB9" w:rsidRDefault="00951CB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10F0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3C1"/>
    <w:rsid w:val="000D3F67"/>
    <w:rsid w:val="001057BD"/>
    <w:rsid w:val="00205211"/>
    <w:rsid w:val="002073C1"/>
    <w:rsid w:val="002623D0"/>
    <w:rsid w:val="002A1E3D"/>
    <w:rsid w:val="002B772D"/>
    <w:rsid w:val="002C1EC2"/>
    <w:rsid w:val="003114B9"/>
    <w:rsid w:val="003273F1"/>
    <w:rsid w:val="0035125E"/>
    <w:rsid w:val="00423816"/>
    <w:rsid w:val="004A68AB"/>
    <w:rsid w:val="004B6C61"/>
    <w:rsid w:val="00505068"/>
    <w:rsid w:val="00545F85"/>
    <w:rsid w:val="005B2AEB"/>
    <w:rsid w:val="006F0C6C"/>
    <w:rsid w:val="006F11DF"/>
    <w:rsid w:val="00720496"/>
    <w:rsid w:val="00723EF8"/>
    <w:rsid w:val="0078182C"/>
    <w:rsid w:val="00885B74"/>
    <w:rsid w:val="00910EF7"/>
    <w:rsid w:val="00951CB9"/>
    <w:rsid w:val="00952411"/>
    <w:rsid w:val="00997F4C"/>
    <w:rsid w:val="00A10F01"/>
    <w:rsid w:val="00A82E08"/>
    <w:rsid w:val="00AA344E"/>
    <w:rsid w:val="00B07D98"/>
    <w:rsid w:val="00B30B27"/>
    <w:rsid w:val="00B33546"/>
    <w:rsid w:val="00B46B01"/>
    <w:rsid w:val="00B67711"/>
    <w:rsid w:val="00CF27C2"/>
    <w:rsid w:val="00CF731B"/>
    <w:rsid w:val="00DA769E"/>
    <w:rsid w:val="00E02685"/>
    <w:rsid w:val="00E97EE3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99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5B2B5A356B848E48D99333C90C5B85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334E7F3-3E94-441C-8655-2BF9485EF8F7}"/>
      </w:docPartPr>
      <w:docPartBody>
        <w:p w:rsidR="0025442F" w:rsidRDefault="0025442F">
          <w:pPr>
            <w:pStyle w:val="05B2B5A356B848E48D99333C90C5B85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42F"/>
    <w:rsid w:val="0014634A"/>
    <w:rsid w:val="0025442F"/>
    <w:rsid w:val="005403E7"/>
    <w:rsid w:val="0093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5B2B5A356B848E48D99333C90C5B85C">
    <w:name w:val="05B2B5A356B848E48D99333C90C5B85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5B2B5A356B848E48D99333C90C5B85C">
    <w:name w:val="05B2B5A356B848E48D99333C90C5B85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Канкулова+</dc:creator>
  <cp:keywords/>
  <dc:description>SA21.10.2025 QA21.10.2025 SA21.10.2025 </dc:description>
  <cp:lastModifiedBy>user</cp:lastModifiedBy>
  <cp:revision>6</cp:revision>
  <cp:lastPrinted>2025-10-21T16:07:00Z</cp:lastPrinted>
  <dcterms:created xsi:type="dcterms:W3CDTF">2025-10-21T14:10:00Z</dcterms:created>
  <dcterms:modified xsi:type="dcterms:W3CDTF">2025-10-22T14:56:00Z</dcterms:modified>
</cp:coreProperties>
</file>