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0CF32A3CFA51488B9678BBF45081B0EA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764B9B" w:rsidRDefault="00545F85" w:rsidP="007E3525">
            <w:pPr>
              <w:pStyle w:val="af1"/>
              <w:ind w:left="0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0CF32A3CFA51488B9678BBF45081B0EA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764B9B" w:rsidRDefault="00764B9B" w:rsidP="00764B9B">
      <w:pPr>
        <w:pStyle w:val="1"/>
      </w:pPr>
      <w:r w:rsidRPr="00764B9B">
        <w:rPr>
          <w:szCs w:val="24"/>
        </w:rPr>
        <w:t xml:space="preserve">О Федеральном законе </w:t>
      </w:r>
      <w:r w:rsidRPr="00764B9B">
        <w:t xml:space="preserve">"О гарантиях социальной защиты </w:t>
      </w:r>
    </w:p>
    <w:p w:rsidR="00764B9B" w:rsidRPr="00764B9B" w:rsidRDefault="00764B9B" w:rsidP="00764B9B">
      <w:pPr>
        <w:pStyle w:val="2"/>
        <w:rPr>
          <w:bCs/>
          <w:lang w:eastAsia="en-US"/>
        </w:rPr>
      </w:pPr>
      <w:r w:rsidRPr="00764B9B">
        <w:t>отдельных категорий судей судов Херсонской области"</w:t>
      </w:r>
    </w:p>
    <w:p w:rsidR="00764B9B" w:rsidRDefault="00764B9B" w:rsidP="00764B9B">
      <w:pPr>
        <w:pStyle w:val="2"/>
        <w:rPr>
          <w:rFonts w:cs="Arial"/>
        </w:rPr>
      </w:pPr>
    </w:p>
    <w:p w:rsidR="00764B9B" w:rsidRDefault="00764B9B" w:rsidP="00764B9B">
      <w:pPr>
        <w:pStyle w:val="2"/>
        <w:rPr>
          <w:rFonts w:cs="Arial"/>
        </w:rPr>
      </w:pPr>
    </w:p>
    <w:p w:rsidR="00764B9B" w:rsidRPr="00764B9B" w:rsidRDefault="00764B9B" w:rsidP="00764B9B">
      <w:pPr>
        <w:pStyle w:val="2"/>
        <w:rPr>
          <w:rFonts w:cs="Arial"/>
        </w:rPr>
      </w:pPr>
    </w:p>
    <w:p w:rsidR="00764B9B" w:rsidRDefault="00764B9B">
      <w:r w:rsidRPr="00764B9B">
        <w:rPr>
          <w:rFonts w:cs="Arial"/>
        </w:rPr>
        <w:t xml:space="preserve">Рассмотрев принятый Государственной Думой Федерального Собрания Российской Федерации 24 марта 2026 года Федеральный </w:t>
      </w:r>
      <w:r w:rsidRPr="00764B9B">
        <w:t>закон "О гарантиях социальной защиты отдельных категорий судей судов Херсонской области"</w:t>
      </w:r>
      <w:r w:rsidRPr="00764B9B">
        <w:rPr>
          <w:bCs/>
          <w:spacing w:val="-2"/>
        </w:rPr>
        <w:t xml:space="preserve"> </w:t>
      </w:r>
      <w:r w:rsidRPr="00764B9B">
        <w:t xml:space="preserve">в соответствии </w:t>
      </w:r>
      <w:r>
        <w:br/>
      </w:r>
      <w:r w:rsidRPr="00764B9B">
        <w:t xml:space="preserve">со статьей 106 Конституции Российской Федерации, </w:t>
      </w:r>
      <w:r>
        <w:t xml:space="preserve">Совет Федерации Федерального Собрания Российской </w:t>
      </w:r>
      <w:proofErr w:type="gramStart"/>
      <w:r>
        <w:t xml:space="preserve">Федерации  </w:t>
      </w:r>
      <w:r w:rsidRPr="00B51544"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764B9B" w:rsidRDefault="00764B9B"/>
    <w:p w:rsidR="00764B9B" w:rsidRPr="00764B9B" w:rsidRDefault="00764B9B" w:rsidP="00764B9B">
      <w:pPr>
        <w:rPr>
          <w:rFonts w:cs="Arial"/>
          <w:szCs w:val="24"/>
        </w:rPr>
      </w:pPr>
      <w:r w:rsidRPr="00764B9B">
        <w:rPr>
          <w:szCs w:val="24"/>
        </w:rPr>
        <w:t>1. Одобрить Федеральный закон</w:t>
      </w:r>
      <w:r w:rsidRPr="00764B9B">
        <w:rPr>
          <w:bCs/>
        </w:rPr>
        <w:t xml:space="preserve"> </w:t>
      </w:r>
      <w:r w:rsidRPr="00764B9B">
        <w:t>"</w:t>
      </w:r>
      <w:r w:rsidRPr="00764B9B">
        <w:rPr>
          <w:bCs/>
          <w:lang w:eastAsia="en-US"/>
        </w:rPr>
        <w:t xml:space="preserve">О </w:t>
      </w:r>
      <w:r w:rsidRPr="00764B9B">
        <w:t>гарантиях социальной защиты отдельных категорий судей судов Херсонской области".</w:t>
      </w:r>
    </w:p>
    <w:p w:rsidR="00764B9B" w:rsidRPr="00764B9B" w:rsidRDefault="00764B9B" w:rsidP="00764B9B">
      <w:pPr>
        <w:rPr>
          <w:rFonts w:cs="Arial"/>
          <w:szCs w:val="24"/>
        </w:rPr>
      </w:pPr>
      <w:r w:rsidRPr="00764B9B">
        <w:rPr>
          <w:rFonts w:cs="Arial"/>
          <w:szCs w:val="24"/>
        </w:rPr>
        <w:t>2. Настоящее постановление вступает в силу со дня его принятия.</w:t>
      </w:r>
    </w:p>
    <w:p w:rsidR="00764B9B" w:rsidRDefault="00764B9B" w:rsidP="00764B9B">
      <w:pPr>
        <w:rPr>
          <w:rFonts w:cs="Arial"/>
          <w:szCs w:val="24"/>
        </w:rPr>
      </w:pPr>
    </w:p>
    <w:p w:rsidR="00764B9B" w:rsidRPr="00764B9B" w:rsidRDefault="00764B9B" w:rsidP="00764B9B">
      <w:pPr>
        <w:rPr>
          <w:rFonts w:cs="Arial"/>
          <w:szCs w:val="24"/>
        </w:rPr>
      </w:pPr>
    </w:p>
    <w:p w:rsidR="00764B9B" w:rsidRPr="00764B9B" w:rsidRDefault="00764B9B" w:rsidP="00764B9B">
      <w:pPr>
        <w:rPr>
          <w:szCs w:val="24"/>
        </w:rPr>
      </w:pPr>
    </w:p>
    <w:p w:rsidR="007E3525" w:rsidRDefault="007E3525" w:rsidP="001E0431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7E3525" w:rsidRDefault="007E3525" w:rsidP="00C74F19">
      <w:pPr>
        <w:pStyle w:val="ac"/>
      </w:pPr>
    </w:p>
    <w:p w:rsidR="001E0431" w:rsidRDefault="001E0431" w:rsidP="00C74F19">
      <w:pPr>
        <w:pStyle w:val="ac"/>
      </w:pPr>
    </w:p>
    <w:p w:rsidR="001E0431" w:rsidRDefault="001E0431" w:rsidP="001E0431">
      <w:pPr>
        <w:pStyle w:val="ac"/>
      </w:pPr>
      <w:r>
        <w:t>Москва</w:t>
      </w:r>
    </w:p>
    <w:p w:rsidR="001E0431" w:rsidRDefault="001E0431" w:rsidP="001E0431">
      <w:pPr>
        <w:pStyle w:val="ac"/>
      </w:pPr>
      <w:r>
        <w:t>1 апреля 2026 года</w:t>
      </w:r>
    </w:p>
    <w:p w:rsidR="001E0431" w:rsidRDefault="001E0431" w:rsidP="001E0431">
      <w:pPr>
        <w:pStyle w:val="ac"/>
      </w:pPr>
      <w:r>
        <w:t>№ 11</w:t>
      </w:r>
      <w:r>
        <w:rPr>
          <w:lang w:val="en-US"/>
        </w:rPr>
        <w:t>3</w:t>
      </w:r>
      <w:r>
        <w:t>-СФ</w:t>
      </w:r>
    </w:p>
    <w:sectPr w:rsidR="001E0431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4367B" w:rsidRDefault="00D4367B">
      <w:pPr>
        <w:spacing w:line="240" w:lineRule="auto"/>
      </w:pPr>
      <w:r>
        <w:separator/>
      </w:r>
    </w:p>
  </w:endnote>
  <w:endnote w:type="continuationSeparator" w:id="0">
    <w:p w:rsidR="00D4367B" w:rsidRDefault="00D4367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7EFF955E-C3BE-4649-A832-39D8FEECA1E8}"/>
    <w:embedBold r:id="rId2" w:fontKey="{27E0D5DB-9077-459C-A256-CEC4B367408C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B19D8099-9728-4CBA-94B9-E3C3EA9413A1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7E3525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1E0431">
      <w:rPr>
        <w:noProof/>
      </w:rPr>
      <w:t>de4115.docx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E42AE0">
      <w:rPr>
        <w:noProof/>
      </w:rPr>
      <w:t>01.04.26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1E0431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7E3525" w:rsidRDefault="007E3525" w:rsidP="007E3525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1E0431">
      <w:rPr>
        <w:noProof/>
      </w:rPr>
      <w:t>de4115.docx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1E0431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4367B" w:rsidRDefault="00D4367B">
      <w:pPr>
        <w:spacing w:line="240" w:lineRule="auto"/>
      </w:pPr>
      <w:r>
        <w:separator/>
      </w:r>
    </w:p>
  </w:footnote>
  <w:footnote w:type="continuationSeparator" w:id="0">
    <w:p w:rsidR="00D4367B" w:rsidRDefault="00D4367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1E0431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2AE1"/>
    <w:rsid w:val="000D3F67"/>
    <w:rsid w:val="001057BD"/>
    <w:rsid w:val="001E0431"/>
    <w:rsid w:val="00205211"/>
    <w:rsid w:val="002623D0"/>
    <w:rsid w:val="002A1E3D"/>
    <w:rsid w:val="002B772D"/>
    <w:rsid w:val="003114B9"/>
    <w:rsid w:val="003273F1"/>
    <w:rsid w:val="0035125E"/>
    <w:rsid w:val="00423816"/>
    <w:rsid w:val="004A68AB"/>
    <w:rsid w:val="00505068"/>
    <w:rsid w:val="00545F85"/>
    <w:rsid w:val="005B2AEB"/>
    <w:rsid w:val="00720496"/>
    <w:rsid w:val="00723EF8"/>
    <w:rsid w:val="00764B9B"/>
    <w:rsid w:val="0078182C"/>
    <w:rsid w:val="007E3525"/>
    <w:rsid w:val="00885B74"/>
    <w:rsid w:val="00910EF7"/>
    <w:rsid w:val="00997F4C"/>
    <w:rsid w:val="00A82E08"/>
    <w:rsid w:val="00AA344E"/>
    <w:rsid w:val="00B07D98"/>
    <w:rsid w:val="00B30B27"/>
    <w:rsid w:val="00B33546"/>
    <w:rsid w:val="00B67711"/>
    <w:rsid w:val="00BA2AE1"/>
    <w:rsid w:val="00CF15AB"/>
    <w:rsid w:val="00CF27C2"/>
    <w:rsid w:val="00CF731B"/>
    <w:rsid w:val="00D4367B"/>
    <w:rsid w:val="00DA769E"/>
    <w:rsid w:val="00E02685"/>
    <w:rsid w:val="00E42AE0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CCBBA21-6B8D-4C75-B0A5-C0DAB97FAB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19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51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29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0CF32A3CFA51488B9678BBF45081B0E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03B3D3C-067B-48E0-B40D-06265DE65D86}"/>
      </w:docPartPr>
      <w:docPartBody>
        <w:p w:rsidR="00E462D2" w:rsidRDefault="00E462D2">
          <w:pPr>
            <w:pStyle w:val="0CF32A3CFA51488B9678BBF45081B0EA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62D2"/>
    <w:rsid w:val="002D5B55"/>
    <w:rsid w:val="00337E3F"/>
    <w:rsid w:val="00E46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0CF32A3CFA51488B9678BBF45081B0EA">
    <w:name w:val="0CF32A3CFA51488B9678BBF45081B0E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4</TotalTime>
  <Pages>1</Pages>
  <Words>126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конституционному законодательству и государственному строительству</dc:subject>
  <dc:creator>Заказчик - гореликова+</dc:creator>
  <cp:keywords/>
  <dc:description>DE27.03.2026 QA30.03.2026 </dc:description>
  <cp:lastModifiedBy>Кучерова О.М.</cp:lastModifiedBy>
  <cp:revision>4</cp:revision>
  <cp:lastPrinted>2026-03-31T13:34:00Z</cp:lastPrinted>
  <dcterms:created xsi:type="dcterms:W3CDTF">2026-03-27T07:27:00Z</dcterms:created>
  <dcterms:modified xsi:type="dcterms:W3CDTF">2026-04-01T06:53:00Z</dcterms:modified>
</cp:coreProperties>
</file>