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F0354D3239845DCAAB0C483084AB64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0C2724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E661D2" w:rsidRPr="00E661D2" w:rsidRDefault="00E661D2" w:rsidP="00F01EC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F0354D3239845DCAAB0C483084AB64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661D2" w:rsidRDefault="00E661D2" w:rsidP="00E661D2">
      <w:pPr>
        <w:pStyle w:val="1"/>
        <w:rPr>
          <w:rFonts w:eastAsia="Arial Unicode MS"/>
        </w:rPr>
      </w:pPr>
      <w:r w:rsidRPr="00E661D2">
        <w:rPr>
          <w:rFonts w:eastAsia="Arial Unicode MS"/>
        </w:rPr>
        <w:t xml:space="preserve">О Федеральном законе "О внесении изменений </w:t>
      </w:r>
    </w:p>
    <w:p w:rsidR="00E661D2" w:rsidRDefault="00E661D2" w:rsidP="00E661D2">
      <w:pPr>
        <w:pStyle w:val="2"/>
        <w:rPr>
          <w:rFonts w:eastAsia="Arial Unicode MS"/>
        </w:rPr>
      </w:pPr>
      <w:r w:rsidRPr="00E661D2">
        <w:rPr>
          <w:rFonts w:eastAsia="Arial Unicode MS"/>
        </w:rPr>
        <w:t xml:space="preserve">в Федеральный закон "Об охране озера Байкал" </w:t>
      </w:r>
    </w:p>
    <w:p w:rsidR="00E661D2" w:rsidRPr="00E661D2" w:rsidRDefault="00E661D2" w:rsidP="00E661D2">
      <w:pPr>
        <w:pStyle w:val="2"/>
        <w:rPr>
          <w:rFonts w:eastAsia="Arial Unicode MS"/>
          <w:lang w:bidi="ru-RU"/>
        </w:rPr>
      </w:pPr>
      <w:r w:rsidRPr="00E661D2">
        <w:rPr>
          <w:rFonts w:eastAsia="Arial Unicode MS"/>
        </w:rPr>
        <w:t>и отдельные законодательные акты Российской Федерации"</w:t>
      </w:r>
    </w:p>
    <w:p w:rsidR="00E661D2" w:rsidRDefault="00E661D2" w:rsidP="00E661D2">
      <w:pPr>
        <w:pStyle w:val="2"/>
        <w:rPr>
          <w:rFonts w:eastAsia="Arial Unicode MS"/>
        </w:rPr>
      </w:pPr>
    </w:p>
    <w:p w:rsidR="00E661D2" w:rsidRDefault="00E661D2" w:rsidP="00E661D2">
      <w:pPr>
        <w:pStyle w:val="2"/>
        <w:rPr>
          <w:rFonts w:eastAsia="Arial Unicode MS"/>
        </w:rPr>
      </w:pPr>
    </w:p>
    <w:p w:rsidR="00E661D2" w:rsidRPr="00E661D2" w:rsidRDefault="00E661D2" w:rsidP="00E661D2">
      <w:pPr>
        <w:pStyle w:val="2"/>
        <w:rPr>
          <w:rFonts w:eastAsia="Arial Unicode MS"/>
        </w:rPr>
      </w:pPr>
    </w:p>
    <w:p w:rsidR="00E661D2" w:rsidRDefault="00E661D2">
      <w:r w:rsidRPr="00E661D2">
        <w:rPr>
          <w:rFonts w:eastAsia="Arial Unicode MS"/>
        </w:rPr>
        <w:t>Рассмотрев принятый Государственной Думой Федерального Собрания Российской Федерации 9 декабря 2025 года Федеральный закон "О внесении изменений в Федеральный закон "Об охране озера Байкал" и отдельные законодательные акты Российской Федерации", в соответствии с частью</w:t>
      </w:r>
      <w:r>
        <w:rPr>
          <w:rFonts w:eastAsia="Arial Unicode MS"/>
        </w:rPr>
        <w:t xml:space="preserve"> </w:t>
      </w:r>
      <w:r w:rsidRPr="00E661D2">
        <w:rPr>
          <w:rFonts w:eastAsia="Arial Unicode MS"/>
        </w:rPr>
        <w:t xml:space="preserve">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661D2" w:rsidRDefault="00E661D2"/>
    <w:p w:rsidR="00E661D2" w:rsidRPr="00E661D2" w:rsidRDefault="00E661D2" w:rsidP="00E661D2">
      <w:r w:rsidRPr="00E661D2">
        <w:t xml:space="preserve">1. Одобрить Федеральный закон "О внесении изменений </w:t>
      </w:r>
      <w:r>
        <w:br/>
      </w:r>
      <w:r w:rsidRPr="00E661D2">
        <w:t>в Федеральный закон "Об охране озера Байкал" и отдельные законодательные акты Российской Федерации".</w:t>
      </w:r>
    </w:p>
    <w:p w:rsidR="00E661D2" w:rsidRPr="00E661D2" w:rsidRDefault="00E661D2" w:rsidP="00E661D2">
      <w:r w:rsidRPr="00E661D2">
        <w:t>2. Настоящее постановление вступает в силу со дня его принятия.</w:t>
      </w:r>
    </w:p>
    <w:p w:rsidR="00E661D2" w:rsidRPr="00E661D2" w:rsidRDefault="00E661D2" w:rsidP="00E661D2"/>
    <w:p w:rsidR="00E661D2" w:rsidRPr="00E661D2" w:rsidRDefault="00E661D2" w:rsidP="00E661D2"/>
    <w:p w:rsidR="00C52DA1" w:rsidRDefault="00C52DA1" w:rsidP="00C52DA1">
      <w:pPr>
        <w:pStyle w:val="11"/>
      </w:pPr>
      <w:r w:rsidRPr="001823E4">
        <w:t xml:space="preserve">Председатель </w:t>
      </w:r>
      <w:r w:rsidRPr="001823E4">
        <w:br/>
        <w:t>Совета Федерации</w:t>
      </w:r>
      <w:r w:rsidRPr="001823E4">
        <w:br/>
        <w:t>Федерального Собрания</w:t>
      </w:r>
      <w:r w:rsidRPr="001823E4">
        <w:br/>
        <w:t>Российской Федерации</w:t>
      </w:r>
      <w:r w:rsidRPr="001823E4">
        <w:tab/>
      </w:r>
      <w:r>
        <w:t>В.И. МАТВИЕНКО</w:t>
      </w:r>
    </w:p>
    <w:p w:rsidR="00C52DA1" w:rsidRDefault="00C52DA1" w:rsidP="00C52DA1">
      <w:pPr>
        <w:pStyle w:val="11"/>
      </w:pPr>
    </w:p>
    <w:p w:rsidR="00C52DA1" w:rsidRPr="00223DBB" w:rsidRDefault="00C52DA1" w:rsidP="00C52DA1">
      <w:pPr>
        <w:pStyle w:val="af"/>
      </w:pPr>
      <w:r w:rsidRPr="00223DBB">
        <w:t>Москва</w:t>
      </w:r>
    </w:p>
    <w:p w:rsidR="00C52DA1" w:rsidRPr="00223DBB" w:rsidRDefault="00C52DA1" w:rsidP="00C52DA1">
      <w:pPr>
        <w:pStyle w:val="af"/>
      </w:pPr>
      <w:r>
        <w:t xml:space="preserve">10 декабря </w:t>
      </w:r>
      <w:r w:rsidRPr="00223DBB">
        <w:t>202</w:t>
      </w:r>
      <w:r>
        <w:t>5</w:t>
      </w:r>
      <w:r w:rsidRPr="00223DBB">
        <w:t xml:space="preserve"> года</w:t>
      </w:r>
    </w:p>
    <w:p w:rsidR="00C52DA1" w:rsidRPr="00223DBB" w:rsidRDefault="00C52DA1" w:rsidP="00C52DA1">
      <w:pPr>
        <w:pStyle w:val="ac"/>
      </w:pPr>
      <w:r w:rsidRPr="00223DBB">
        <w:t xml:space="preserve">№ </w:t>
      </w:r>
      <w:r>
        <w:t>566</w:t>
      </w:r>
      <w:r w:rsidRPr="00223DBB">
        <w:t>-СФ</w:t>
      </w:r>
    </w:p>
    <w:sectPr w:rsidR="00C52DA1" w:rsidRPr="00223DB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E4A" w:rsidRDefault="009A0E4A">
      <w:pPr>
        <w:spacing w:line="240" w:lineRule="auto"/>
      </w:pPr>
      <w:r>
        <w:separator/>
      </w:r>
    </w:p>
  </w:endnote>
  <w:endnote w:type="continuationSeparator" w:id="0">
    <w:p w:rsidR="009A0E4A" w:rsidRDefault="009A0E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A7A7994-28AC-49F5-85E0-A38748B6F570}"/>
    <w:embedBold r:id="rId2" w:fontKey="{6BD7DD6B-CC47-4F0E-AC3E-A9D5CA1E2C6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6DEE45A-8A6F-4F1F-BC13-48E89D15F74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01EC4" w:rsidRDefault="00F01EC4" w:rsidP="00F01EC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52DA1">
      <w:rPr>
        <w:noProof/>
      </w:rPr>
      <w:t>de3946.docx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52DA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01EC4" w:rsidRDefault="00F01EC4" w:rsidP="00F01EC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52DA1">
      <w:rPr>
        <w:noProof/>
      </w:rPr>
      <w:t>de3946.docx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52DA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E4A" w:rsidRDefault="009A0E4A">
      <w:pPr>
        <w:spacing w:line="240" w:lineRule="auto"/>
      </w:pPr>
      <w:r>
        <w:separator/>
      </w:r>
    </w:p>
  </w:footnote>
  <w:footnote w:type="continuationSeparator" w:id="0">
    <w:p w:rsidR="009A0E4A" w:rsidRDefault="009A0E4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52DA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138"/>
    <w:rsid w:val="000C2724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F5138"/>
    <w:rsid w:val="00720496"/>
    <w:rsid w:val="00723EF8"/>
    <w:rsid w:val="0078182C"/>
    <w:rsid w:val="00783A3D"/>
    <w:rsid w:val="007C60CA"/>
    <w:rsid w:val="00885B74"/>
    <w:rsid w:val="00910EF7"/>
    <w:rsid w:val="00997F4C"/>
    <w:rsid w:val="009A0E4A"/>
    <w:rsid w:val="00A82E08"/>
    <w:rsid w:val="00AA344E"/>
    <w:rsid w:val="00B07D98"/>
    <w:rsid w:val="00B30B27"/>
    <w:rsid w:val="00B33546"/>
    <w:rsid w:val="00B67711"/>
    <w:rsid w:val="00C52DA1"/>
    <w:rsid w:val="00CF27C2"/>
    <w:rsid w:val="00CF731B"/>
    <w:rsid w:val="00DA769E"/>
    <w:rsid w:val="00E02685"/>
    <w:rsid w:val="00E661D2"/>
    <w:rsid w:val="00F01EC4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21AB88-C597-4764-BBC5-C385105B4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F0354D3239845DCAAB0C483084AB64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6B4511E-96F5-4FA3-8D58-12C16CAF502D}"/>
      </w:docPartPr>
      <w:docPartBody>
        <w:p w:rsidR="00AF1123" w:rsidRDefault="00AF1123">
          <w:pPr>
            <w:pStyle w:val="7F0354D3239845DCAAB0C483084AB64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123"/>
    <w:rsid w:val="005D10FA"/>
    <w:rsid w:val="00641B97"/>
    <w:rsid w:val="00AF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F0354D3239845DCAAB0C483084AB643">
    <w:name w:val="7F0354D3239845DCAAB0C483084AB64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касимов+</dc:creator>
  <cp:keywords/>
  <dc:description>DE09.12.2025 DE09.12.2025 </dc:description>
  <cp:lastModifiedBy>Жарков М.А.</cp:lastModifiedBy>
  <cp:revision>4</cp:revision>
  <cp:lastPrinted>2025-12-09T16:20:00Z</cp:lastPrinted>
  <dcterms:created xsi:type="dcterms:W3CDTF">2025-12-09T09:42:00Z</dcterms:created>
  <dcterms:modified xsi:type="dcterms:W3CDTF">2025-12-10T07:25:00Z</dcterms:modified>
</cp:coreProperties>
</file>