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B7077AB7E3A4647A195FE3B7F9CF36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F2256" w:rsidRDefault="00545F85" w:rsidP="008F225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B7077AB7E3A4647A195FE3B7F9CF36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F2256" w:rsidRDefault="008F2256" w:rsidP="008F2256">
      <w:pPr>
        <w:pStyle w:val="1"/>
      </w:pPr>
      <w:r>
        <w:t>О Федеральном законе "О внесении изменений</w:t>
      </w:r>
    </w:p>
    <w:p w:rsidR="008F2256" w:rsidRDefault="008F2256" w:rsidP="008F2256">
      <w:pPr>
        <w:pStyle w:val="2"/>
      </w:pPr>
      <w:r>
        <w:t>в статьи 6 и 6</w:t>
      </w:r>
      <w:r>
        <w:rPr>
          <w:vertAlign w:val="superscript"/>
        </w:rPr>
        <w:t>1</w:t>
      </w:r>
      <w:r>
        <w:t xml:space="preserve"> Федерального закона</w:t>
      </w:r>
    </w:p>
    <w:p w:rsidR="008F2256" w:rsidRDefault="008F2256" w:rsidP="008F2256">
      <w:pPr>
        <w:pStyle w:val="2"/>
      </w:pPr>
      <w:r>
        <w:t>"Об Особой экономической зоне</w:t>
      </w:r>
    </w:p>
    <w:p w:rsidR="008F2256" w:rsidRDefault="008F2256" w:rsidP="008F2256">
      <w:pPr>
        <w:pStyle w:val="2"/>
      </w:pPr>
      <w:r>
        <w:t>в Калининградской области и о внесении изменений</w:t>
      </w:r>
    </w:p>
    <w:p w:rsidR="008F2256" w:rsidRDefault="008F2256" w:rsidP="008F2256">
      <w:pPr>
        <w:pStyle w:val="2"/>
      </w:pPr>
      <w:r>
        <w:t>в некоторые законодательные акты</w:t>
      </w:r>
    </w:p>
    <w:p w:rsidR="008F2256" w:rsidRDefault="008F2256" w:rsidP="008F2256">
      <w:pPr>
        <w:pStyle w:val="2"/>
      </w:pPr>
      <w:r>
        <w:t>Российской Федерации</w:t>
      </w:r>
      <w:r>
        <w:rPr>
          <w:bCs/>
        </w:rPr>
        <w:t>"</w:t>
      </w:r>
    </w:p>
    <w:p w:rsidR="008F2256" w:rsidRDefault="008F2256" w:rsidP="008F2256">
      <w:pPr>
        <w:pStyle w:val="2"/>
      </w:pPr>
    </w:p>
    <w:p w:rsidR="008F2256" w:rsidRDefault="008F2256" w:rsidP="008F2256">
      <w:pPr>
        <w:pStyle w:val="2"/>
      </w:pPr>
    </w:p>
    <w:p w:rsidR="008F2256" w:rsidRDefault="008F2256" w:rsidP="008F2256">
      <w:pPr>
        <w:pStyle w:val="2"/>
      </w:pPr>
    </w:p>
    <w:p w:rsidR="008F2256" w:rsidRDefault="008F2256">
      <w:r w:rsidRPr="008F2256">
        <w:t>Рассмотрев принятый Государственной Думой Федерального Собрания Российской Федерации 26 февраля 2026 года Федеральный закон "О внесении изменений в статьи 6 и 6</w:t>
      </w:r>
      <w:r w:rsidRPr="006B594D">
        <w:rPr>
          <w:vertAlign w:val="superscript"/>
        </w:rPr>
        <w:t>1</w:t>
      </w:r>
      <w:r w:rsidRPr="008F2256">
        <w:t xml:space="preserve"> Федерального закона "Об Особой экономической зоне </w:t>
      </w:r>
      <w:r>
        <w:br/>
      </w:r>
      <w:r w:rsidRPr="008F2256">
        <w:t xml:space="preserve">в Калининградской области и о внесении изменений в некоторые законодательные акты Российской Федерации" в соответствии </w:t>
      </w:r>
      <w:r>
        <w:br/>
      </w:r>
      <w:r w:rsidRPr="008F2256">
        <w:t xml:space="preserve">со статьей 106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F2256" w:rsidRDefault="008F2256"/>
    <w:p w:rsidR="008F2256" w:rsidRPr="008F2256" w:rsidRDefault="008F2256" w:rsidP="008F2256">
      <w:r w:rsidRPr="008F2256">
        <w:t xml:space="preserve">1. Одобрить Федеральный закон "О внесении изменений </w:t>
      </w:r>
      <w:r>
        <w:br/>
      </w:r>
      <w:r w:rsidRPr="008F2256">
        <w:t>в статьи 6 и 6</w:t>
      </w:r>
      <w:r w:rsidRPr="00B80255">
        <w:rPr>
          <w:vertAlign w:val="superscript"/>
        </w:rPr>
        <w:t>1</w:t>
      </w:r>
      <w:r w:rsidRPr="008F2256">
        <w:t xml:space="preserve"> Федерального закона "Об Особой экономической зоне в Калининградской области и о внесении изменений </w:t>
      </w:r>
      <w:r>
        <w:br/>
      </w:r>
      <w:r w:rsidRPr="008F2256">
        <w:t>в некоторые законодательные акты Российской Федерации".</w:t>
      </w:r>
    </w:p>
    <w:p w:rsidR="008F2256" w:rsidRDefault="008F2256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8F2256" w:rsidRPr="008F2256" w:rsidRDefault="008F2256" w:rsidP="008F2256">
      <w:r w:rsidRPr="008F2256">
        <w:lastRenderedPageBreak/>
        <w:t>2. Настоящее постановление вступает в силу со дня его принятия.</w:t>
      </w:r>
    </w:p>
    <w:p w:rsidR="008F2256" w:rsidRDefault="008F2256" w:rsidP="008F2256"/>
    <w:p w:rsidR="008F2256" w:rsidRDefault="008F2256" w:rsidP="008F2256"/>
    <w:p w:rsidR="008F2256" w:rsidRDefault="008F2256" w:rsidP="008F2256"/>
    <w:p w:rsidR="004F4797" w:rsidRDefault="008F2256" w:rsidP="003827A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4F4797">
        <w:t>В.И. МАТВИЕНКО</w:t>
      </w:r>
    </w:p>
    <w:p w:rsidR="008F2256" w:rsidRDefault="008F2256" w:rsidP="008F2256">
      <w:pPr>
        <w:pStyle w:val="ac"/>
      </w:pPr>
    </w:p>
    <w:p w:rsidR="00545F85" w:rsidRDefault="00545F85" w:rsidP="00545F85">
      <w:pPr>
        <w:pStyle w:val="af"/>
      </w:pPr>
    </w:p>
    <w:p w:rsidR="003827A9" w:rsidRDefault="003827A9" w:rsidP="00545F85">
      <w:pPr>
        <w:pStyle w:val="af"/>
      </w:pPr>
    </w:p>
    <w:p w:rsidR="003827A9" w:rsidRDefault="003827A9" w:rsidP="003827A9">
      <w:pPr>
        <w:pStyle w:val="ac"/>
      </w:pPr>
      <w:r>
        <w:t>Москва</w:t>
      </w:r>
    </w:p>
    <w:p w:rsidR="003827A9" w:rsidRDefault="003827A9" w:rsidP="003827A9">
      <w:pPr>
        <w:pStyle w:val="ac"/>
      </w:pPr>
      <w:r>
        <w:t>4 марта 2026 года</w:t>
      </w:r>
    </w:p>
    <w:p w:rsidR="003827A9" w:rsidRDefault="003827A9" w:rsidP="003827A9">
      <w:pPr>
        <w:pStyle w:val="af"/>
      </w:pPr>
      <w:r>
        <w:t xml:space="preserve">№ </w:t>
      </w:r>
      <w:r>
        <w:rPr>
          <w:lang w:val="en-US"/>
        </w:rPr>
        <w:t>69</w:t>
      </w:r>
      <w:r>
        <w:t>-СФ</w:t>
      </w:r>
    </w:p>
    <w:sectPr w:rsidR="003827A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241" w:rsidRDefault="00FE0241">
      <w:pPr>
        <w:spacing w:line="240" w:lineRule="auto"/>
      </w:pPr>
      <w:r>
        <w:separator/>
      </w:r>
    </w:p>
  </w:endnote>
  <w:endnote w:type="continuationSeparator" w:id="0">
    <w:p w:rsidR="00FE0241" w:rsidRDefault="00FE0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B1DCE3E-2A14-4606-9A16-AEC33DA11047}"/>
    <w:embedBold r:id="rId2" w:fontKey="{B6BC9879-C026-4534-A048-FACD46A732D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8589684-6434-4B24-B971-DF7D62547F1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F4797" w:rsidRDefault="004F4797" w:rsidP="004F47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27A9">
      <w:rPr>
        <w:noProof/>
      </w:rPr>
      <w:t>qa10661.docx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27A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F4797" w:rsidRDefault="004F4797" w:rsidP="004F47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27A9">
      <w:rPr>
        <w:noProof/>
      </w:rPr>
      <w:t>qa10661.docx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27A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241" w:rsidRDefault="00FE0241">
      <w:pPr>
        <w:spacing w:line="240" w:lineRule="auto"/>
      </w:pPr>
      <w:r>
        <w:separator/>
      </w:r>
    </w:p>
  </w:footnote>
  <w:footnote w:type="continuationSeparator" w:id="0">
    <w:p w:rsidR="00FE0241" w:rsidRDefault="00FE02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6589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88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827A9"/>
    <w:rsid w:val="00423816"/>
    <w:rsid w:val="004A68AB"/>
    <w:rsid w:val="004F4797"/>
    <w:rsid w:val="00505068"/>
    <w:rsid w:val="00545F85"/>
    <w:rsid w:val="00581B88"/>
    <w:rsid w:val="005B2AEB"/>
    <w:rsid w:val="006B594D"/>
    <w:rsid w:val="00720496"/>
    <w:rsid w:val="00723EF8"/>
    <w:rsid w:val="0078182C"/>
    <w:rsid w:val="00885B74"/>
    <w:rsid w:val="008F2256"/>
    <w:rsid w:val="00910EF7"/>
    <w:rsid w:val="00997F4C"/>
    <w:rsid w:val="00A82E08"/>
    <w:rsid w:val="00AA344E"/>
    <w:rsid w:val="00B07D98"/>
    <w:rsid w:val="00B30B27"/>
    <w:rsid w:val="00B33546"/>
    <w:rsid w:val="00B67711"/>
    <w:rsid w:val="00B80255"/>
    <w:rsid w:val="00C01FC7"/>
    <w:rsid w:val="00CF27C2"/>
    <w:rsid w:val="00CF731B"/>
    <w:rsid w:val="00DA769E"/>
    <w:rsid w:val="00E02685"/>
    <w:rsid w:val="00F178A8"/>
    <w:rsid w:val="00F21BB0"/>
    <w:rsid w:val="00F65895"/>
    <w:rsid w:val="00F9160B"/>
    <w:rsid w:val="00FE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4F185-80A8-4DD0-880C-EA55D359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37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B7077AB7E3A4647A195FE3B7F9CF36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DB8C14-E023-482B-B5EA-F3DBC0B975A5}"/>
      </w:docPartPr>
      <w:docPartBody>
        <w:p w:rsidR="00E05F4F" w:rsidRDefault="00E05F4F">
          <w:pPr>
            <w:pStyle w:val="7B7077AB7E3A4647A195FE3B7F9CF36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F4F"/>
    <w:rsid w:val="00252D23"/>
    <w:rsid w:val="00E05F4F"/>
    <w:rsid w:val="00E5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B7077AB7E3A4647A195FE3B7F9CF36C">
    <w:name w:val="7B7077AB7E3A4647A195FE3B7F9CF36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QA02.03.2026 QA02.03.2026 QA02.03.2026 QA02.03.2026 </dc:description>
  <cp:lastModifiedBy>Жарков М.А.</cp:lastModifiedBy>
  <cp:revision>6</cp:revision>
  <cp:lastPrinted>2026-03-03T14:44:00Z</cp:lastPrinted>
  <dcterms:created xsi:type="dcterms:W3CDTF">2026-03-02T08:14:00Z</dcterms:created>
  <dcterms:modified xsi:type="dcterms:W3CDTF">2026-03-04T05:02:00Z</dcterms:modified>
</cp:coreProperties>
</file>