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FEC9A8C08C441F293039D30856FA6C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88068D" w:rsidRDefault="00545F85" w:rsidP="0088068D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FEC9A8C08C441F293039D30856FA6C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88068D" w:rsidRDefault="0088068D" w:rsidP="0088068D">
      <w:pPr>
        <w:pStyle w:val="1"/>
      </w:pPr>
      <w:r w:rsidRPr="0088068D">
        <w:t xml:space="preserve">О Федеральном законе "О проведении эксперимента </w:t>
      </w:r>
    </w:p>
    <w:p w:rsidR="0088068D" w:rsidRDefault="0088068D" w:rsidP="0088068D">
      <w:pPr>
        <w:pStyle w:val="2"/>
      </w:pPr>
      <w:r w:rsidRPr="0088068D">
        <w:t>по</w:t>
      </w:r>
      <w:r>
        <w:t xml:space="preserve"> </w:t>
      </w:r>
      <w:r w:rsidRPr="0088068D">
        <w:t xml:space="preserve">добровольному вступлению отдельных категорий граждан </w:t>
      </w:r>
    </w:p>
    <w:p w:rsidR="0088068D" w:rsidRDefault="0088068D" w:rsidP="0088068D">
      <w:pPr>
        <w:pStyle w:val="2"/>
      </w:pPr>
      <w:r w:rsidRPr="0088068D">
        <w:t>в</w:t>
      </w:r>
      <w:r>
        <w:t xml:space="preserve"> </w:t>
      </w:r>
      <w:r w:rsidRPr="0088068D">
        <w:t xml:space="preserve">правоотношения по обязательному социальному страхованию </w:t>
      </w:r>
    </w:p>
    <w:p w:rsidR="0088068D" w:rsidRPr="0088068D" w:rsidRDefault="0088068D" w:rsidP="0088068D">
      <w:pPr>
        <w:pStyle w:val="2"/>
      </w:pPr>
      <w:r w:rsidRPr="0088068D">
        <w:t>на случай временной нетрудоспособности"</w:t>
      </w:r>
    </w:p>
    <w:p w:rsidR="0088068D" w:rsidRDefault="0088068D" w:rsidP="0088068D">
      <w:pPr>
        <w:pStyle w:val="2"/>
      </w:pPr>
    </w:p>
    <w:p w:rsidR="0088068D" w:rsidRDefault="0088068D" w:rsidP="0088068D">
      <w:pPr>
        <w:pStyle w:val="2"/>
      </w:pPr>
    </w:p>
    <w:p w:rsidR="0088068D" w:rsidRPr="0088068D" w:rsidRDefault="0088068D" w:rsidP="0088068D">
      <w:pPr>
        <w:pStyle w:val="2"/>
      </w:pPr>
    </w:p>
    <w:p w:rsidR="0088068D" w:rsidRDefault="0088068D">
      <w:r w:rsidRPr="0088068D">
        <w:t>Рассмотрев принятый Государственной Думой Федерального Собрания Российской Федерации 9 декабря</w:t>
      </w:r>
      <w:r w:rsidR="00FD5083">
        <w:t xml:space="preserve"> 2025 года Федеральный закон "О</w:t>
      </w:r>
      <w:r w:rsidR="00FD5083">
        <w:rPr>
          <w:lang w:val="en-US"/>
        </w:rPr>
        <w:t> </w:t>
      </w:r>
      <w:r w:rsidRPr="0088068D">
        <w:t xml:space="preserve">проведении эксперимента по добровольному вступлению отдельных категорий граждан в правоотношения по обязательному социальному страхованию на случай временной нетрудоспособности" в соответствии </w:t>
      </w:r>
      <w:r w:rsidR="00773E58">
        <w:br/>
      </w:r>
      <w:r w:rsidR="00FD5083">
        <w:t>со статьей</w:t>
      </w:r>
      <w:r w:rsidR="00FD5083">
        <w:rPr>
          <w:lang w:val="en-US"/>
        </w:rPr>
        <w:t> </w:t>
      </w:r>
      <w:r w:rsidRPr="0088068D">
        <w:t xml:space="preserve">106 Конституции Российской Федерации,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88068D" w:rsidRDefault="0088068D"/>
    <w:p w:rsidR="0088068D" w:rsidRPr="0088068D" w:rsidRDefault="0088068D" w:rsidP="0088068D">
      <w:r>
        <w:t>1. </w:t>
      </w:r>
      <w:r w:rsidR="00FD5083">
        <w:t>Одобрить Федеральный закон "О</w:t>
      </w:r>
      <w:r w:rsidR="00FD5083">
        <w:rPr>
          <w:lang w:val="en-US"/>
        </w:rPr>
        <w:t> </w:t>
      </w:r>
      <w:r w:rsidRPr="0088068D">
        <w:t>проведении эксперимента по добровольному вступлению отдельных категорий граждан в правоотношения по обязательному социальному страхованию на случай временной нетрудоспособности".</w:t>
      </w:r>
    </w:p>
    <w:p w:rsidR="0088068D" w:rsidRDefault="0088068D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88068D" w:rsidRPr="0088068D" w:rsidRDefault="0088068D" w:rsidP="0088068D">
      <w:r w:rsidRPr="0088068D">
        <w:lastRenderedPageBreak/>
        <w:t>2. Настоящее постановление вступает в силу со дня его принятия.</w:t>
      </w:r>
    </w:p>
    <w:p w:rsidR="0088068D" w:rsidRPr="0088068D" w:rsidRDefault="0088068D" w:rsidP="0088068D"/>
    <w:p w:rsidR="0088068D" w:rsidRPr="0088068D" w:rsidRDefault="0088068D" w:rsidP="0088068D"/>
    <w:p w:rsidR="0088068D" w:rsidRPr="0088068D" w:rsidRDefault="0088068D" w:rsidP="0088068D"/>
    <w:p w:rsidR="00773E58" w:rsidRDefault="00773E58" w:rsidP="00FD508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88068D" w:rsidRPr="0088068D" w:rsidRDefault="0088068D" w:rsidP="0088068D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545F85" w:rsidRDefault="00FD5083" w:rsidP="00545F85">
      <w:pPr>
        <w:pStyle w:val="ac"/>
      </w:pPr>
      <w:r>
        <w:t>Москва</w:t>
      </w:r>
    </w:p>
    <w:p w:rsidR="00FD5083" w:rsidRDefault="00FD5083" w:rsidP="00545F85">
      <w:pPr>
        <w:pStyle w:val="ac"/>
      </w:pPr>
      <w:r>
        <w:t>10 декабря 2025 года</w:t>
      </w:r>
    </w:p>
    <w:p w:rsidR="00FD5083" w:rsidRDefault="00FD5083" w:rsidP="00545F85">
      <w:pPr>
        <w:pStyle w:val="ac"/>
      </w:pPr>
      <w:r>
        <w:t>№ 572-СФ</w:t>
      </w:r>
    </w:p>
    <w:sectPr w:rsidR="00FD5083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0DA4" w:rsidRDefault="00400DA4">
      <w:pPr>
        <w:spacing w:line="240" w:lineRule="auto"/>
      </w:pPr>
      <w:r>
        <w:separator/>
      </w:r>
    </w:p>
  </w:endnote>
  <w:endnote w:type="continuationSeparator" w:id="0">
    <w:p w:rsidR="00400DA4" w:rsidRDefault="00400D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3B1057D-EB3E-413A-9B5D-D4F3DB9C4546}"/>
    <w:embedBold r:id="rId2" w:fontKey="{25D79F63-7E6A-4027-83D1-1AC541F18F6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73635C31-0CCA-4EC5-BB3A-8B99807EFCE5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73E58" w:rsidRDefault="00773E58" w:rsidP="00773E5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702CE">
      <w:rPr>
        <w:noProof/>
      </w:rPr>
      <w:t>zo7256.docx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702CE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73E58" w:rsidRDefault="00773E58" w:rsidP="00773E5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702CE">
      <w:rPr>
        <w:noProof/>
      </w:rPr>
      <w:t>zo7256.docx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702C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0DA4" w:rsidRDefault="00400DA4">
      <w:pPr>
        <w:spacing w:line="240" w:lineRule="auto"/>
      </w:pPr>
      <w:r>
        <w:separator/>
      </w:r>
    </w:p>
  </w:footnote>
  <w:footnote w:type="continuationSeparator" w:id="0">
    <w:p w:rsidR="00400DA4" w:rsidRDefault="00400DA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50DA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6633D92"/>
    <w:multiLevelType w:val="hybridMultilevel"/>
    <w:tmpl w:val="66D8FAF4"/>
    <w:lvl w:ilvl="0" w:tplc="AD1A68A8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mailMerge>
    <w:mainDocumentType w:val="formLetters"/>
    <w:linkToQuery/>
    <w:dataType w:val="textFile"/>
    <w:connectString w:val=""/>
    <w:query w:val="SELECT * FROM W:\doc_w\SH2000X\FGERB.doc"/>
  </w:mailMerge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F12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00DA4"/>
    <w:rsid w:val="00423816"/>
    <w:rsid w:val="004A68AB"/>
    <w:rsid w:val="00505068"/>
    <w:rsid w:val="00545F85"/>
    <w:rsid w:val="005B2AEB"/>
    <w:rsid w:val="00720496"/>
    <w:rsid w:val="00723EF8"/>
    <w:rsid w:val="00773E58"/>
    <w:rsid w:val="0078182C"/>
    <w:rsid w:val="0088068D"/>
    <w:rsid w:val="00885B74"/>
    <w:rsid w:val="00910EF7"/>
    <w:rsid w:val="00997F4C"/>
    <w:rsid w:val="00A50DA1"/>
    <w:rsid w:val="00A82E08"/>
    <w:rsid w:val="00AA344E"/>
    <w:rsid w:val="00B07D98"/>
    <w:rsid w:val="00B30B27"/>
    <w:rsid w:val="00B33546"/>
    <w:rsid w:val="00B62E98"/>
    <w:rsid w:val="00B67711"/>
    <w:rsid w:val="00CF27C2"/>
    <w:rsid w:val="00CF731B"/>
    <w:rsid w:val="00D702CE"/>
    <w:rsid w:val="00DA769E"/>
    <w:rsid w:val="00E02685"/>
    <w:rsid w:val="00EE6F12"/>
    <w:rsid w:val="00F178A8"/>
    <w:rsid w:val="00F21BB0"/>
    <w:rsid w:val="00F9160B"/>
    <w:rsid w:val="00FD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D0D07B-9BE4-42FD-92F8-066CB4593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FEC9A8C08C441F293039D30856FA6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F36804-30D7-4500-9E1C-A4461DB84DFF}"/>
      </w:docPartPr>
      <w:docPartBody>
        <w:p w:rsidR="00F4768E" w:rsidRDefault="00F4768E">
          <w:pPr>
            <w:pStyle w:val="9FEC9A8C08C441F293039D30856FA6C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68E"/>
    <w:rsid w:val="00B03D89"/>
    <w:rsid w:val="00F4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FEC9A8C08C441F293039D30856FA6C1">
    <w:name w:val="9FEC9A8C08C441F293039D30856FA6C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Липкина+</dc:creator>
  <cp:keywords/>
  <dc:description>ZO09.12.2025 ZO09.12.2025 </dc:description>
  <cp:lastModifiedBy>Жарков М.А.</cp:lastModifiedBy>
  <cp:revision>4</cp:revision>
  <cp:lastPrinted>2025-12-10T05:43:00Z</cp:lastPrinted>
  <dcterms:created xsi:type="dcterms:W3CDTF">2025-12-09T13:07:00Z</dcterms:created>
  <dcterms:modified xsi:type="dcterms:W3CDTF">2025-12-10T07:40:00Z</dcterms:modified>
</cp:coreProperties>
</file>