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1FF6988910D46908925B08971B787D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512C8" w:rsidRDefault="00545F85" w:rsidP="004512C8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1FF6988910D46908925B08971B787D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512C8" w:rsidRDefault="004512C8" w:rsidP="004512C8">
      <w:pPr>
        <w:pStyle w:val="1"/>
      </w:pPr>
      <w:r>
        <w:t>О назначении Давыдова Владимира Александровича</w:t>
      </w:r>
    </w:p>
    <w:p w:rsidR="004512C8" w:rsidRDefault="004512C8" w:rsidP="004512C8">
      <w:pPr>
        <w:pStyle w:val="2"/>
      </w:pPr>
      <w:r>
        <w:t xml:space="preserve">на должность первого заместителя </w:t>
      </w:r>
    </w:p>
    <w:p w:rsidR="004512C8" w:rsidRDefault="004512C8" w:rsidP="004512C8">
      <w:pPr>
        <w:pStyle w:val="2"/>
      </w:pPr>
      <w:r>
        <w:t xml:space="preserve">Председателя Верховного Суда Российской </w:t>
      </w:r>
      <w:r w:rsidR="007E6CBC">
        <w:t>Федерации</w:t>
      </w:r>
    </w:p>
    <w:p w:rsidR="004512C8" w:rsidRDefault="004512C8" w:rsidP="004512C8">
      <w:pPr>
        <w:pStyle w:val="2"/>
      </w:pPr>
    </w:p>
    <w:p w:rsidR="004512C8" w:rsidRDefault="004512C8" w:rsidP="004512C8">
      <w:pPr>
        <w:pStyle w:val="2"/>
      </w:pPr>
    </w:p>
    <w:p w:rsidR="004512C8" w:rsidRDefault="004512C8" w:rsidP="004512C8">
      <w:pPr>
        <w:pStyle w:val="2"/>
      </w:pPr>
    </w:p>
    <w:p w:rsidR="004512C8" w:rsidRDefault="004512C8" w:rsidP="004512C8">
      <w:r>
        <w:t>В соответствии с пунктом "ж" части 1 статьи 102, частью 1 статьи 128 Конституции Российской Федерации, частью 1 статьи 13 Федерального конституционного закона "О Верховном Суде Российской Федерации" и пунктом 3 статьи 6</w:t>
      </w:r>
      <w:r>
        <w:rPr>
          <w:vertAlign w:val="superscript"/>
        </w:rPr>
        <w:t>1</w:t>
      </w:r>
      <w:r>
        <w:t xml:space="preserve"> Закона Российской Федерации "О статусе судей в Российской Федерации"</w:t>
      </w:r>
      <w:r>
        <w:rPr>
          <w:rFonts w:ascii="Times New Roman" w:hAnsi="Times New Roman"/>
          <w:szCs w:val="28"/>
        </w:rPr>
        <w:t xml:space="preserve">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512C8" w:rsidRDefault="004512C8" w:rsidP="004512C8"/>
    <w:p w:rsidR="004512C8" w:rsidRDefault="004512C8" w:rsidP="004512C8">
      <w:r>
        <w:t xml:space="preserve">1. Назначить Давыдова Владимира Александровича на должность первого заместителя Председателя Верховного Суда Российской Федерации. </w:t>
      </w:r>
    </w:p>
    <w:p w:rsidR="004512C8" w:rsidRDefault="004512C8" w:rsidP="004512C8">
      <w:r>
        <w:t>2. Настоящее постановление вступает в силу со дня его принятия.</w:t>
      </w:r>
    </w:p>
    <w:p w:rsidR="004512C8" w:rsidRDefault="004512C8" w:rsidP="004512C8"/>
    <w:p w:rsidR="004512C8" w:rsidRDefault="004512C8" w:rsidP="004512C8"/>
    <w:p w:rsidR="004512C8" w:rsidRDefault="004512C8" w:rsidP="004512C8"/>
    <w:p w:rsidR="004512C8" w:rsidRDefault="004512C8" w:rsidP="009C3B69">
      <w:pPr>
        <w:pStyle w:val="11"/>
      </w:pPr>
      <w:r>
        <w:t xml:space="preserve">Председатель </w:t>
      </w:r>
    </w:p>
    <w:p w:rsidR="004512C8" w:rsidRDefault="004512C8" w:rsidP="009C3B69">
      <w:pPr>
        <w:pStyle w:val="11"/>
      </w:pPr>
      <w:r>
        <w:t>Совета Федерации</w:t>
      </w:r>
    </w:p>
    <w:p w:rsidR="004512C8" w:rsidRDefault="004512C8" w:rsidP="009C3B69">
      <w:pPr>
        <w:pStyle w:val="11"/>
      </w:pPr>
      <w:r>
        <w:t>Федерального Собрания</w:t>
      </w:r>
    </w:p>
    <w:p w:rsidR="004512C8" w:rsidRDefault="004512C8" w:rsidP="009C3B69">
      <w:pPr>
        <w:pStyle w:val="11"/>
      </w:pPr>
      <w:r>
        <w:t xml:space="preserve">Российской Федерации </w:t>
      </w:r>
      <w:r>
        <w:tab/>
      </w:r>
      <w:r w:rsidR="00167482">
        <w:t>В.И. МАТВИЕНКО</w:t>
      </w:r>
    </w:p>
    <w:p w:rsidR="00545F85" w:rsidRDefault="00545F85" w:rsidP="004512C8">
      <w:pPr>
        <w:pStyle w:val="ac"/>
      </w:pPr>
    </w:p>
    <w:p w:rsidR="009C3B69" w:rsidRDefault="009C3B69" w:rsidP="00545F85">
      <w:pPr>
        <w:pStyle w:val="af"/>
      </w:pPr>
      <w:r>
        <w:t>Москва</w:t>
      </w:r>
    </w:p>
    <w:p w:rsidR="009C3B69" w:rsidRDefault="009C3B69" w:rsidP="00545F85">
      <w:pPr>
        <w:pStyle w:val="af"/>
      </w:pPr>
      <w:r>
        <w:t>4 марта 2026 года</w:t>
      </w:r>
    </w:p>
    <w:p w:rsidR="009C3B69" w:rsidRPr="00E1527D" w:rsidRDefault="009C3B69" w:rsidP="00F37056">
      <w:pPr>
        <w:pStyle w:val="ac"/>
      </w:pPr>
      <w:r>
        <w:t>№ 57-СФ</w:t>
      </w:r>
    </w:p>
    <w:sectPr w:rsidR="009C3B69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386" w:rsidRDefault="008D3386">
      <w:pPr>
        <w:spacing w:line="240" w:lineRule="auto"/>
      </w:pPr>
      <w:r>
        <w:separator/>
      </w:r>
    </w:p>
  </w:endnote>
  <w:endnote w:type="continuationSeparator" w:id="0">
    <w:p w:rsidR="008D3386" w:rsidRDefault="008D33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3C7AC4E-5B37-470D-B831-01084E658B90}"/>
    <w:embedBold r:id="rId2" w:fontKey="{2C1BE334-68D5-4F11-924C-5AD0D527DBB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A4FE5AE-0E9D-4496-88FD-049FCCAFD32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E6CB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C3B69">
      <w:rPr>
        <w:noProof/>
      </w:rPr>
      <w:t>sa10724.docx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F37A9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C3B6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67482" w:rsidRDefault="00167482" w:rsidP="0016748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C3B69">
      <w:rPr>
        <w:noProof/>
      </w:rPr>
      <w:t>sa10724.docx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C3B6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386" w:rsidRDefault="008D3386">
      <w:pPr>
        <w:spacing w:line="240" w:lineRule="auto"/>
      </w:pPr>
      <w:r>
        <w:separator/>
      </w:r>
    </w:p>
  </w:footnote>
  <w:footnote w:type="continuationSeparator" w:id="0">
    <w:p w:rsidR="008D3386" w:rsidRDefault="008D33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C3B6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F89"/>
    <w:rsid w:val="000D3F67"/>
    <w:rsid w:val="000F37A9"/>
    <w:rsid w:val="001057BD"/>
    <w:rsid w:val="00167482"/>
    <w:rsid w:val="00205211"/>
    <w:rsid w:val="002623D0"/>
    <w:rsid w:val="002A1E3D"/>
    <w:rsid w:val="002B772D"/>
    <w:rsid w:val="003114B9"/>
    <w:rsid w:val="003273F1"/>
    <w:rsid w:val="0035125E"/>
    <w:rsid w:val="00423816"/>
    <w:rsid w:val="004512C8"/>
    <w:rsid w:val="004A68AB"/>
    <w:rsid w:val="00505068"/>
    <w:rsid w:val="00545F85"/>
    <w:rsid w:val="005B2AEB"/>
    <w:rsid w:val="005E3F89"/>
    <w:rsid w:val="00720496"/>
    <w:rsid w:val="00723EF8"/>
    <w:rsid w:val="0078182C"/>
    <w:rsid w:val="007E6CBC"/>
    <w:rsid w:val="007F4754"/>
    <w:rsid w:val="00885B74"/>
    <w:rsid w:val="008D3386"/>
    <w:rsid w:val="00910EF7"/>
    <w:rsid w:val="00997F4C"/>
    <w:rsid w:val="009C3B69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AC3718-041B-40E1-9546-368B3A1C5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4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FF6988910D46908925B08971B787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60FA7F-EE91-497A-93F2-DC3F9AABECBB}"/>
      </w:docPartPr>
      <w:docPartBody>
        <w:p w:rsidR="00030029" w:rsidRDefault="00030029">
          <w:pPr>
            <w:pStyle w:val="D1FF6988910D46908925B08971B787D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029"/>
    <w:rsid w:val="00030029"/>
    <w:rsid w:val="00274B60"/>
    <w:rsid w:val="008A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1FF6988910D46908925B08971B787D2">
    <w:name w:val="D1FF6988910D46908925B08971B787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SA24.02.2026 SA24.02.2026 EQ25.02.2026 </dc:description>
  <cp:lastModifiedBy>Жарков М.А.</cp:lastModifiedBy>
  <cp:revision>5</cp:revision>
  <cp:lastPrinted>2026-03-03T13:07:00Z</cp:lastPrinted>
  <dcterms:created xsi:type="dcterms:W3CDTF">2026-02-24T10:18:00Z</dcterms:created>
  <dcterms:modified xsi:type="dcterms:W3CDTF">2026-03-04T05:03:00Z</dcterms:modified>
</cp:coreProperties>
</file>