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8F88E157B604525B143657CE8D64B3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BC1537" w:rsidRDefault="00545F85" w:rsidP="00BC1537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8F88E157B604525B143657CE8D64B3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C1537" w:rsidRDefault="00BC1537" w:rsidP="00BC1537">
      <w:pPr>
        <w:pStyle w:val="1"/>
      </w:pPr>
      <w:r>
        <w:t>О Федеральном законе "О внесении изменений</w:t>
      </w:r>
    </w:p>
    <w:p w:rsidR="00BC1537" w:rsidRDefault="00BC1537" w:rsidP="00BC1537">
      <w:pPr>
        <w:pStyle w:val="2"/>
      </w:pPr>
      <w:r>
        <w:t>в Закон Российской Федерации "Основы законодательства</w:t>
      </w:r>
    </w:p>
    <w:p w:rsidR="00BC1537" w:rsidRDefault="00BC1537" w:rsidP="00BC1537">
      <w:pPr>
        <w:pStyle w:val="2"/>
      </w:pPr>
      <w:r>
        <w:t>Российской Федерации о культуре" и статьи 20</w:t>
      </w:r>
      <w:r>
        <w:rPr>
          <w:vertAlign w:val="superscript"/>
        </w:rPr>
        <w:t>2</w:t>
      </w:r>
      <w:r>
        <w:t xml:space="preserve"> и 37</w:t>
      </w:r>
    </w:p>
    <w:p w:rsidR="00BC1537" w:rsidRDefault="00BC1537" w:rsidP="00BC1537">
      <w:pPr>
        <w:pStyle w:val="2"/>
      </w:pPr>
      <w:r>
        <w:t>Федерального закона "О физической культуре</w:t>
      </w:r>
    </w:p>
    <w:p w:rsidR="00BC1537" w:rsidRDefault="00BC1537" w:rsidP="00BC1537">
      <w:pPr>
        <w:pStyle w:val="2"/>
      </w:pPr>
      <w:r>
        <w:t>и спорте в Российской Федерации"</w:t>
      </w:r>
    </w:p>
    <w:p w:rsidR="00BC1537" w:rsidRDefault="00BC1537" w:rsidP="00BC1537">
      <w:pPr>
        <w:pStyle w:val="2"/>
      </w:pPr>
    </w:p>
    <w:p w:rsidR="00BC1537" w:rsidRDefault="00BC1537" w:rsidP="00BC1537">
      <w:pPr>
        <w:pStyle w:val="2"/>
      </w:pPr>
    </w:p>
    <w:p w:rsidR="00BC1537" w:rsidRPr="00BC1537" w:rsidRDefault="00BC1537" w:rsidP="00BC1537">
      <w:pPr>
        <w:pStyle w:val="2"/>
      </w:pPr>
    </w:p>
    <w:p w:rsidR="00BC1537" w:rsidRDefault="00BC1537">
      <w:r>
        <w:t xml:space="preserve">Рассмотрев принятый Государственной Думой Федерального Собрания Российской Федерации 9 апреля 2025 года Федеральный закон "О внесении изменений в Закон Российской Федерации "Основы законодательства Российской Федерации </w:t>
      </w:r>
      <w:r>
        <w:br/>
        <w:t>о культуре" и статьи 20</w:t>
      </w:r>
      <w:r>
        <w:rPr>
          <w:vertAlign w:val="superscript"/>
        </w:rPr>
        <w:t>2</w:t>
      </w:r>
      <w:r>
        <w:t xml:space="preserve"> и 37 Федерального закона "О физической культуре и спорте в Российской Федерации" в соответствии </w:t>
      </w:r>
      <w:r>
        <w:br/>
        <w:t xml:space="preserve">со статьей 106 Конституции Российской Федерации, </w:t>
      </w:r>
      <w:r w:rsidR="009865BA">
        <w:br/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BC1537" w:rsidRDefault="00BC1537" w:rsidP="009865BA"/>
    <w:p w:rsidR="00BC1537" w:rsidRDefault="00BC1537" w:rsidP="009865BA">
      <w:pPr>
        <w:rPr>
          <w:b/>
        </w:rPr>
      </w:pPr>
      <w:r>
        <w:t xml:space="preserve">1. Одобрить Федеральный закон "О внесении изменений </w:t>
      </w:r>
      <w:r>
        <w:br/>
        <w:t>в Закон Российской Федерации "Основы законодательства Российской Федерации о культуре" и статьи 20</w:t>
      </w:r>
      <w:r>
        <w:rPr>
          <w:vertAlign w:val="superscript"/>
        </w:rPr>
        <w:t>2</w:t>
      </w:r>
      <w:r>
        <w:t xml:space="preserve"> и 37 Федерального закона "О физической культуре и спорте </w:t>
      </w:r>
      <w:r>
        <w:br/>
        <w:t>в Российской Федерации".</w:t>
      </w:r>
    </w:p>
    <w:p w:rsidR="00BC1537" w:rsidRDefault="00BC1537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BC1537" w:rsidRDefault="00BC1537" w:rsidP="00BC1537">
      <w:pPr>
        <w:ind w:firstLine="567"/>
      </w:pPr>
      <w:r>
        <w:lastRenderedPageBreak/>
        <w:t>2. Настоящее постановление вступает в силу со дня его принятия.</w:t>
      </w:r>
    </w:p>
    <w:p w:rsidR="00BC1537" w:rsidRDefault="00BC1537" w:rsidP="00BC1537">
      <w:pPr>
        <w:ind w:firstLine="540"/>
      </w:pPr>
    </w:p>
    <w:p w:rsidR="00BC1537" w:rsidRDefault="00BC1537" w:rsidP="00BC1537">
      <w:pPr>
        <w:ind w:firstLine="540"/>
      </w:pPr>
    </w:p>
    <w:p w:rsidR="00BC1537" w:rsidRDefault="00BC1537" w:rsidP="00BC1537">
      <w:pPr>
        <w:ind w:firstLine="540"/>
      </w:pPr>
    </w:p>
    <w:p w:rsidR="00A06A1B" w:rsidRDefault="00A06A1B" w:rsidP="00A06A1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48494E" w:rsidRDefault="0048494E" w:rsidP="00C74F19">
      <w:pPr>
        <w:pStyle w:val="ac"/>
      </w:pPr>
    </w:p>
    <w:p w:rsidR="00BC1537" w:rsidRDefault="00BC1537" w:rsidP="009865BA">
      <w:pPr>
        <w:pStyle w:val="ac"/>
      </w:pPr>
    </w:p>
    <w:p w:rsidR="00A06A1B" w:rsidRDefault="00A06A1B" w:rsidP="00545F85">
      <w:pPr>
        <w:pStyle w:val="af"/>
      </w:pPr>
      <w:r>
        <w:t>Москва</w:t>
      </w:r>
    </w:p>
    <w:p w:rsidR="00A06A1B" w:rsidRDefault="00A06A1B" w:rsidP="00545F85">
      <w:pPr>
        <w:pStyle w:val="af"/>
      </w:pPr>
      <w:r>
        <w:t>16 апреля 2025 года</w:t>
      </w:r>
    </w:p>
    <w:p w:rsidR="00A06A1B" w:rsidRPr="00E1527D" w:rsidRDefault="00A06A1B" w:rsidP="00F37056">
      <w:pPr>
        <w:pStyle w:val="ac"/>
      </w:pPr>
      <w:r>
        <w:t>№ 120-СФ</w:t>
      </w:r>
    </w:p>
    <w:sectPr w:rsidR="00A06A1B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244C" w:rsidRDefault="0028244C">
      <w:pPr>
        <w:spacing w:line="240" w:lineRule="auto"/>
      </w:pPr>
      <w:r>
        <w:separator/>
      </w:r>
    </w:p>
  </w:endnote>
  <w:endnote w:type="continuationSeparator" w:id="0">
    <w:p w:rsidR="0028244C" w:rsidRDefault="002824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CEF2B58-70B2-4E36-9410-96A06AF478E9}"/>
    <w:embedBold r:id="rId2" w:fontKey="{9B4489D6-E393-462A-AD01-9C4919AC66E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A661001-8874-47FF-A16C-C841EB380C9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8494E" w:rsidRDefault="00851ED1" w:rsidP="0048494E">
    <w:pPr>
      <w:pStyle w:val="a9"/>
    </w:pPr>
    <w:fldSimple w:instr=" FILENAME  \* MERGEFORMAT ">
      <w:r w:rsidR="00A06A1B">
        <w:rPr>
          <w:noProof/>
        </w:rPr>
        <w:t>ss2514.docx</w:t>
      </w:r>
    </w:fldSimple>
    <w:r w:rsidR="0048494E">
      <w:t xml:space="preserve">   </w:t>
    </w:r>
    <w:fldSimple w:instr=" USERINITIALS  \* MERGEFORMAT ">
      <w:r w:rsidR="00A06A1B">
        <w:rPr>
          <w:noProof/>
        </w:rPr>
        <w:t>645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8494E" w:rsidRDefault="00851ED1" w:rsidP="0048494E">
    <w:pPr>
      <w:pStyle w:val="a9"/>
    </w:pPr>
    <w:fldSimple w:instr=" FILENAME  \* MERGEFORMAT ">
      <w:r w:rsidR="00A06A1B">
        <w:rPr>
          <w:noProof/>
        </w:rPr>
        <w:t>ss2514.docx</w:t>
      </w:r>
    </w:fldSimple>
    <w:r w:rsidR="0048494E">
      <w:t xml:space="preserve">   </w:t>
    </w:r>
    <w:fldSimple w:instr=" USERINITIALS  \* MERGEFORMAT ">
      <w:r w:rsidR="00A06A1B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244C" w:rsidRDefault="0028244C">
      <w:pPr>
        <w:spacing w:line="240" w:lineRule="auto"/>
      </w:pPr>
      <w:r>
        <w:separator/>
      </w:r>
    </w:p>
  </w:footnote>
  <w:footnote w:type="continuationSeparator" w:id="0">
    <w:p w:rsidR="0028244C" w:rsidRDefault="0028244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05C6B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BC2"/>
    <w:rsid w:val="000D3F67"/>
    <w:rsid w:val="001057BD"/>
    <w:rsid w:val="00155BC2"/>
    <w:rsid w:val="00205211"/>
    <w:rsid w:val="002623D0"/>
    <w:rsid w:val="0028244C"/>
    <w:rsid w:val="002A1E3D"/>
    <w:rsid w:val="002B772D"/>
    <w:rsid w:val="003114B9"/>
    <w:rsid w:val="003273F1"/>
    <w:rsid w:val="0035125E"/>
    <w:rsid w:val="00423816"/>
    <w:rsid w:val="0048494E"/>
    <w:rsid w:val="004A68AB"/>
    <w:rsid w:val="00505068"/>
    <w:rsid w:val="00505C6B"/>
    <w:rsid w:val="00545F85"/>
    <w:rsid w:val="005B2AEB"/>
    <w:rsid w:val="00720496"/>
    <w:rsid w:val="00723EF8"/>
    <w:rsid w:val="0078182C"/>
    <w:rsid w:val="00851ED1"/>
    <w:rsid w:val="00885B74"/>
    <w:rsid w:val="008B1BD7"/>
    <w:rsid w:val="00910EF7"/>
    <w:rsid w:val="009865BA"/>
    <w:rsid w:val="00997F4C"/>
    <w:rsid w:val="00A06A1B"/>
    <w:rsid w:val="00A82E08"/>
    <w:rsid w:val="00AA344E"/>
    <w:rsid w:val="00B07D98"/>
    <w:rsid w:val="00B30B27"/>
    <w:rsid w:val="00B33546"/>
    <w:rsid w:val="00B67711"/>
    <w:rsid w:val="00BC1537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F9BFC4-4AF5-4C6C-AB16-476D903C7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951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8F88E157B604525B143657CE8D64B3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FF50037-33B7-4246-870D-D028507F1B48}"/>
      </w:docPartPr>
      <w:docPartBody>
        <w:p w:rsidR="006C6A40" w:rsidRDefault="006C6A40">
          <w:pPr>
            <w:pStyle w:val="C8F88E157B604525B143657CE8D64B3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markup="0" w:comments="0" w:insDel="0" w:formatting="0"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A40"/>
    <w:rsid w:val="006C6A40"/>
    <w:rsid w:val="00791B39"/>
    <w:rsid w:val="00E71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8F88E157B604525B143657CE8D64B33">
    <w:name w:val="C8F88E157B604525B143657CE8D64B3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2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Шамба+</dc:creator>
  <cp:keywords/>
  <dc:description>SS14.04.2025 SS14.04.2025 SA14.04.2025 QA14.04.2025 </dc:description>
  <cp:lastModifiedBy>Жарков М.А.</cp:lastModifiedBy>
  <cp:revision>6</cp:revision>
  <cp:lastPrinted>2025-04-15T14:48:00Z</cp:lastPrinted>
  <dcterms:created xsi:type="dcterms:W3CDTF">2025-04-14T06:03:00Z</dcterms:created>
  <dcterms:modified xsi:type="dcterms:W3CDTF">2025-04-15T14:56:00Z</dcterms:modified>
</cp:coreProperties>
</file>