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DA4813EA5324B559A08FF54A731D2A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FA3889" w:rsidRDefault="00545F85" w:rsidP="00C02DC7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DA4813EA5324B559A08FF54A731D2A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A3889" w:rsidRDefault="00FA3889" w:rsidP="00FA3889">
      <w:pPr>
        <w:pStyle w:val="1"/>
      </w:pPr>
      <w:r>
        <w:t xml:space="preserve">О Федеральном законе "О внесении изменений </w:t>
      </w:r>
    </w:p>
    <w:p w:rsidR="00FA3889" w:rsidRDefault="00FA3889" w:rsidP="00FA3889">
      <w:pPr>
        <w:pStyle w:val="2"/>
      </w:pPr>
      <w:r>
        <w:t xml:space="preserve">в Кодекс Российской Федерации </w:t>
      </w:r>
    </w:p>
    <w:p w:rsidR="00FA3889" w:rsidRDefault="00FA3889" w:rsidP="00FA3889">
      <w:pPr>
        <w:pStyle w:val="2"/>
      </w:pPr>
      <w:r>
        <w:t>об административных правонарушениях"</w:t>
      </w:r>
    </w:p>
    <w:p w:rsidR="00FA3889" w:rsidRDefault="00FA3889" w:rsidP="00FA3889">
      <w:pPr>
        <w:pStyle w:val="2"/>
        <w:rPr>
          <w:bCs/>
          <w:szCs w:val="26"/>
        </w:rPr>
      </w:pPr>
    </w:p>
    <w:p w:rsidR="00FA3889" w:rsidRDefault="00FA3889" w:rsidP="00FA3889">
      <w:pPr>
        <w:pStyle w:val="2"/>
        <w:rPr>
          <w:bCs/>
          <w:szCs w:val="26"/>
        </w:rPr>
      </w:pPr>
    </w:p>
    <w:p w:rsidR="00FA3889" w:rsidRDefault="00FA3889" w:rsidP="00FA3889">
      <w:pPr>
        <w:pStyle w:val="2"/>
        <w:rPr>
          <w:bCs/>
          <w:szCs w:val="26"/>
        </w:rPr>
      </w:pPr>
    </w:p>
    <w:p w:rsidR="00FA3889" w:rsidRDefault="00FA3889" w:rsidP="00FA3889">
      <w:r>
        <w:t>Рассмотрев принятый Государственной Думой Федерального Собрания Российской Федерации 11 марта 2026 года</w:t>
      </w:r>
      <w:r>
        <w:rPr>
          <w:b/>
        </w:rPr>
        <w:t xml:space="preserve"> </w:t>
      </w:r>
      <w:r>
        <w:t xml:space="preserve">Федеральный закон "О внесении изменений в Кодекс Российской Федерации об административных правонарушениях", </w:t>
      </w:r>
      <w:r w:rsidR="00C02DC7">
        <w:br/>
      </w:r>
      <w:r>
        <w:t xml:space="preserve">в соответствии с частью 4 статьи 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>
        <w:rPr>
          <w:b/>
          <w:spacing w:val="60"/>
        </w:rPr>
        <w:t>постановляет</w:t>
      </w:r>
      <w:proofErr w:type="gramEnd"/>
      <w:r>
        <w:t>:</w:t>
      </w:r>
    </w:p>
    <w:p w:rsidR="00FA3889" w:rsidRDefault="00FA3889" w:rsidP="00FA3889"/>
    <w:p w:rsidR="00FA3889" w:rsidRDefault="00FA3889" w:rsidP="00FA3889">
      <w:r>
        <w:t>1. Одобрить Федеральный закон "О внесении изменений в Кодекс Российской Федерации об административных правонарушениях".</w:t>
      </w:r>
    </w:p>
    <w:p w:rsidR="00FA3889" w:rsidRDefault="00FA3889" w:rsidP="00FA3889">
      <w:r>
        <w:t>2. Настоящее постановление вступает в силу со дня его принятия.</w:t>
      </w:r>
    </w:p>
    <w:p w:rsidR="00FA3889" w:rsidRDefault="00FA3889" w:rsidP="00FA3889"/>
    <w:p w:rsidR="00FA3889" w:rsidRDefault="00FA3889" w:rsidP="00FA3889"/>
    <w:p w:rsidR="00FA3889" w:rsidRDefault="00FA3889" w:rsidP="00FA3889"/>
    <w:p w:rsidR="00C02DC7" w:rsidRDefault="00C02DC7" w:rsidP="00B37F8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A3889" w:rsidRDefault="00FA3889" w:rsidP="00FA3889">
      <w:pPr>
        <w:pStyle w:val="ac"/>
      </w:pPr>
    </w:p>
    <w:p w:rsidR="00545F85" w:rsidRDefault="00B37F83" w:rsidP="00FA3889">
      <w:pPr>
        <w:pStyle w:val="ac"/>
      </w:pPr>
      <w:r>
        <w:t>Москва</w:t>
      </w:r>
    </w:p>
    <w:p w:rsidR="00B37F83" w:rsidRDefault="00B37F83" w:rsidP="00FA3889">
      <w:pPr>
        <w:pStyle w:val="ac"/>
      </w:pPr>
      <w:r>
        <w:t>18 марта 2026 года</w:t>
      </w:r>
    </w:p>
    <w:p w:rsidR="00B37F83" w:rsidRDefault="00B37F83" w:rsidP="00FA3889">
      <w:pPr>
        <w:pStyle w:val="ac"/>
      </w:pPr>
      <w:r>
        <w:t>№ 85-СФ</w:t>
      </w:r>
    </w:p>
    <w:sectPr w:rsidR="00B37F83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26EF" w:rsidRDefault="003626EF">
      <w:pPr>
        <w:spacing w:line="240" w:lineRule="auto"/>
      </w:pPr>
      <w:r>
        <w:separator/>
      </w:r>
    </w:p>
  </w:endnote>
  <w:endnote w:type="continuationSeparator" w:id="0">
    <w:p w:rsidR="003626EF" w:rsidRDefault="003626E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08378D5-71C7-40DD-8461-34999A3AE686}"/>
    <w:embedBold r:id="rId2" w:fontKey="{A777C1D5-150E-460F-8592-03DE7E549DA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929E6BC-3A38-4623-981F-97FDCF93EB4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02DC7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37F83">
      <w:rPr>
        <w:noProof/>
      </w:rPr>
      <w:t>eq11559.docx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F75FC">
      <w:rPr>
        <w:noProof/>
      </w:rPr>
      <w:t>18.03.26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37F83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02DC7" w:rsidRDefault="00C02DC7" w:rsidP="00C02DC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37F83">
      <w:rPr>
        <w:noProof/>
      </w:rPr>
      <w:t>eq11559.docx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37F8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26EF" w:rsidRDefault="003626EF">
      <w:pPr>
        <w:spacing w:line="240" w:lineRule="auto"/>
      </w:pPr>
      <w:r>
        <w:separator/>
      </w:r>
    </w:p>
  </w:footnote>
  <w:footnote w:type="continuationSeparator" w:id="0">
    <w:p w:rsidR="003626EF" w:rsidRDefault="003626E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37F83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8C17939"/>
    <w:multiLevelType w:val="hybridMultilevel"/>
    <w:tmpl w:val="9CE47616"/>
    <w:lvl w:ilvl="0" w:tplc="0419000F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782"/>
        </w:tabs>
        <w:ind w:left="27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502"/>
        </w:tabs>
        <w:ind w:left="35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4222"/>
        </w:tabs>
        <w:ind w:left="42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942"/>
        </w:tabs>
        <w:ind w:left="49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662"/>
        </w:tabs>
        <w:ind w:left="56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6382"/>
        </w:tabs>
        <w:ind w:left="63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102"/>
        </w:tabs>
        <w:ind w:left="71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822"/>
        </w:tabs>
        <w:ind w:left="7822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5E6"/>
    <w:rsid w:val="000D3F67"/>
    <w:rsid w:val="000F75FC"/>
    <w:rsid w:val="001057BD"/>
    <w:rsid w:val="00205211"/>
    <w:rsid w:val="002623D0"/>
    <w:rsid w:val="002A1E3D"/>
    <w:rsid w:val="002B772D"/>
    <w:rsid w:val="003114B9"/>
    <w:rsid w:val="003273F1"/>
    <w:rsid w:val="0035125E"/>
    <w:rsid w:val="003626EF"/>
    <w:rsid w:val="00423816"/>
    <w:rsid w:val="004A68AB"/>
    <w:rsid w:val="00505068"/>
    <w:rsid w:val="00545F85"/>
    <w:rsid w:val="005B2AEB"/>
    <w:rsid w:val="00700639"/>
    <w:rsid w:val="00720496"/>
    <w:rsid w:val="00723EF8"/>
    <w:rsid w:val="0078182C"/>
    <w:rsid w:val="00885B74"/>
    <w:rsid w:val="008C25E6"/>
    <w:rsid w:val="00910EF7"/>
    <w:rsid w:val="00997F4C"/>
    <w:rsid w:val="00A82E08"/>
    <w:rsid w:val="00AA344E"/>
    <w:rsid w:val="00B07D98"/>
    <w:rsid w:val="00B30B27"/>
    <w:rsid w:val="00B33546"/>
    <w:rsid w:val="00B37F83"/>
    <w:rsid w:val="00B67711"/>
    <w:rsid w:val="00C02DC7"/>
    <w:rsid w:val="00CF27C2"/>
    <w:rsid w:val="00CF731B"/>
    <w:rsid w:val="00DA769E"/>
    <w:rsid w:val="00E02685"/>
    <w:rsid w:val="00F178A8"/>
    <w:rsid w:val="00F21BB0"/>
    <w:rsid w:val="00F9160B"/>
    <w:rsid w:val="00FA3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DD4E2B-95C6-4ABD-80AB-9BAE82758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49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DA4813EA5324B559A08FF54A731D2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2B11B3A-F1A5-4246-BA84-9F9E6E2FFF74}"/>
      </w:docPartPr>
      <w:docPartBody>
        <w:p w:rsidR="003579D1" w:rsidRDefault="003579D1">
          <w:pPr>
            <w:pStyle w:val="2DA4813EA5324B559A08FF54A731D2A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9D1"/>
    <w:rsid w:val="003579D1"/>
    <w:rsid w:val="00D60B46"/>
    <w:rsid w:val="00D9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DA4813EA5324B559A08FF54A731D2A8">
    <w:name w:val="2DA4813EA5324B559A08FF54A731D2A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EQ13.03.2026 DE13.03.2026 </dc:description>
  <cp:lastModifiedBy>sf</cp:lastModifiedBy>
  <cp:revision>4</cp:revision>
  <cp:lastPrinted>2026-03-17T12:53:00Z</cp:lastPrinted>
  <dcterms:created xsi:type="dcterms:W3CDTF">2026-03-13T06:18:00Z</dcterms:created>
  <dcterms:modified xsi:type="dcterms:W3CDTF">2026-03-18T07:02:00Z</dcterms:modified>
</cp:coreProperties>
</file>