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6ED3505B7E6345E9861C954094DD7B8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8D07FE" w:rsidRDefault="00545F85" w:rsidP="008D07FE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6ED3505B7E6345E9861C954094DD7B8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C0ED8" w:rsidRDefault="007C0ED8" w:rsidP="007C0ED8">
      <w:pPr>
        <w:pStyle w:val="1"/>
      </w:pPr>
      <w:r w:rsidRPr="0043258B">
        <w:t xml:space="preserve">О Федеральном законе "О ратификации </w:t>
      </w:r>
      <w:bookmarkStart w:id="0" w:name="_GoBack"/>
      <w:r w:rsidRPr="0043258B">
        <w:t xml:space="preserve">Протокола № 2 </w:t>
      </w:r>
    </w:p>
    <w:p w:rsidR="007C0ED8" w:rsidRDefault="007C0ED8" w:rsidP="007C0ED8">
      <w:pPr>
        <w:pStyle w:val="2"/>
      </w:pPr>
      <w:r w:rsidRPr="0043258B">
        <w:t xml:space="preserve">к Соглашению между Правительством Российской Федерации </w:t>
      </w:r>
    </w:p>
    <w:p w:rsidR="007C0ED8" w:rsidRDefault="007C0ED8" w:rsidP="007C0ED8">
      <w:pPr>
        <w:pStyle w:val="2"/>
      </w:pPr>
      <w:r w:rsidRPr="0043258B">
        <w:t xml:space="preserve">и Правительством Социалистической Республики Вьетнам </w:t>
      </w:r>
    </w:p>
    <w:p w:rsidR="007C0ED8" w:rsidRDefault="007C0ED8" w:rsidP="007C0ED8">
      <w:pPr>
        <w:pStyle w:val="2"/>
      </w:pPr>
      <w:r w:rsidRPr="0043258B">
        <w:t xml:space="preserve">о предоставлении Правительству Социалистической </w:t>
      </w:r>
    </w:p>
    <w:p w:rsidR="007C0ED8" w:rsidRDefault="007C0ED8" w:rsidP="007C0ED8">
      <w:pPr>
        <w:pStyle w:val="2"/>
      </w:pPr>
      <w:r w:rsidRPr="0043258B">
        <w:t xml:space="preserve">Республики Вьетнам государственного экспортного кредита </w:t>
      </w:r>
    </w:p>
    <w:p w:rsidR="007C0ED8" w:rsidRDefault="007C0ED8" w:rsidP="007C0ED8">
      <w:pPr>
        <w:pStyle w:val="2"/>
      </w:pPr>
      <w:r w:rsidRPr="0043258B">
        <w:t xml:space="preserve">на финансирование закупок российской продукции </w:t>
      </w:r>
    </w:p>
    <w:p w:rsidR="007C0ED8" w:rsidRDefault="007C0ED8" w:rsidP="007C0ED8">
      <w:pPr>
        <w:pStyle w:val="2"/>
      </w:pPr>
      <w:r w:rsidRPr="0043258B">
        <w:t>военного назначения от 21 ноября 2011 г."</w:t>
      </w:r>
      <w:bookmarkEnd w:id="0"/>
    </w:p>
    <w:p w:rsidR="007C0ED8" w:rsidRDefault="007C0ED8" w:rsidP="007C0ED8">
      <w:pPr>
        <w:pStyle w:val="2"/>
      </w:pPr>
    </w:p>
    <w:p w:rsidR="007C0ED8" w:rsidRDefault="007C0ED8" w:rsidP="007C0ED8">
      <w:pPr>
        <w:pStyle w:val="2"/>
      </w:pPr>
    </w:p>
    <w:p w:rsidR="007C0ED8" w:rsidRPr="0043258B" w:rsidRDefault="007C0ED8" w:rsidP="007C0ED8">
      <w:pPr>
        <w:pStyle w:val="2"/>
      </w:pPr>
    </w:p>
    <w:p w:rsidR="007C0ED8" w:rsidRDefault="007C0ED8">
      <w:r w:rsidRPr="0043258B">
        <w:t>Рассмотрев принятый Государственной Думой Федерального Собрания Российской Федерации 23 сентября 2025 года Федеральный закон "О ратификации Протокола № 2 к Соглашению между Правительством Российской Федерации и Правительством Социалистической Республики Вьетнам о предоставлении Правительству Социалистической Республики Вьетнам государственного экспортного кредита на финансирование закупок российской продукции военного назначения от 21 ноября 2011</w:t>
      </w:r>
      <w:r>
        <w:t> </w:t>
      </w:r>
      <w:r w:rsidRPr="0043258B">
        <w:t xml:space="preserve">г." в соответствии 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7C0ED8" w:rsidRDefault="007C0ED8"/>
    <w:p w:rsidR="007C0ED8" w:rsidRPr="0043258B" w:rsidRDefault="007C0ED8" w:rsidP="007C0ED8">
      <w:r w:rsidRPr="0043258B">
        <w:t>1.</w:t>
      </w:r>
      <w:r>
        <w:t> </w:t>
      </w:r>
      <w:r w:rsidRPr="0043258B">
        <w:t xml:space="preserve">Одобрить Федеральный закон "О ратификации </w:t>
      </w:r>
      <w:r w:rsidR="008D07FE">
        <w:br/>
      </w:r>
      <w:r w:rsidRPr="0043258B">
        <w:t>Протокола №</w:t>
      </w:r>
      <w:r>
        <w:t> </w:t>
      </w:r>
      <w:r w:rsidRPr="0043258B">
        <w:t>2 к Соглашению между Правительством Российской Федерации и Правительством Социалистической Республики Вьетнам о предоставлении Правительству Социалистической Республики Вьетнам государственного экспортного кредита на финансирование закупок российской продукции военного назначения от 21 ноября 2011 г.".</w:t>
      </w:r>
    </w:p>
    <w:p w:rsidR="007C0ED8" w:rsidRPr="0043258B" w:rsidRDefault="007C0ED8" w:rsidP="007C0ED8">
      <w:r w:rsidRPr="0043258B">
        <w:lastRenderedPageBreak/>
        <w:t>2.</w:t>
      </w:r>
      <w:r>
        <w:t> </w:t>
      </w:r>
      <w:r w:rsidRPr="0043258B">
        <w:t>Настоящее постановление вступает в силу со дня его принятия.</w:t>
      </w:r>
    </w:p>
    <w:p w:rsidR="007C0ED8" w:rsidRDefault="007C0ED8" w:rsidP="007C0ED8"/>
    <w:p w:rsidR="007C0ED8" w:rsidRDefault="007C0ED8" w:rsidP="007C0ED8"/>
    <w:p w:rsidR="007C0ED8" w:rsidRPr="0043258B" w:rsidRDefault="007C0ED8" w:rsidP="007C0ED8"/>
    <w:p w:rsidR="008D07FE" w:rsidRDefault="008D07FE" w:rsidP="00824FB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f"/>
      </w:pPr>
    </w:p>
    <w:p w:rsidR="00824FBA" w:rsidRDefault="00824FBA" w:rsidP="00824FBA">
      <w:pPr>
        <w:pStyle w:val="ac"/>
      </w:pPr>
      <w:r>
        <w:t>Москва</w:t>
      </w:r>
    </w:p>
    <w:p w:rsidR="00824FBA" w:rsidRDefault="00824FBA" w:rsidP="00824FBA">
      <w:pPr>
        <w:pStyle w:val="ac"/>
      </w:pPr>
      <w:r>
        <w:t>24 сентября 2025 года</w:t>
      </w:r>
    </w:p>
    <w:p w:rsidR="00824FBA" w:rsidRDefault="00824FBA" w:rsidP="00824FBA">
      <w:pPr>
        <w:pStyle w:val="ac"/>
      </w:pPr>
      <w:r>
        <w:t>№ 40</w:t>
      </w:r>
      <w:r>
        <w:rPr>
          <w:lang w:val="en-US"/>
        </w:rPr>
        <w:t>7</w:t>
      </w:r>
      <w:r>
        <w:t>-СФ</w:t>
      </w:r>
    </w:p>
    <w:p w:rsidR="00824FBA" w:rsidRDefault="00824FBA" w:rsidP="00545F85">
      <w:pPr>
        <w:pStyle w:val="af"/>
      </w:pPr>
    </w:p>
    <w:sectPr w:rsidR="00824FBA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24BC" w:rsidRDefault="000224BC">
      <w:pPr>
        <w:spacing w:line="240" w:lineRule="auto"/>
      </w:pPr>
      <w:r>
        <w:separator/>
      </w:r>
    </w:p>
  </w:endnote>
  <w:endnote w:type="continuationSeparator" w:id="0">
    <w:p w:rsidR="000224BC" w:rsidRDefault="000224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755B298-E674-4B39-B680-BB08A65C500F}"/>
    <w:embedBold r:id="rId2" w:fontKey="{FCDA66A9-CFAA-4F49-9328-E04EA235872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CE43804-7FE3-411D-82D7-904A5F5E6E7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D07FE" w:rsidRDefault="008D07FE" w:rsidP="008D07F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24FBA">
      <w:rPr>
        <w:noProof/>
      </w:rPr>
      <w:t>eq11222.docx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24FBA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D07FE" w:rsidRDefault="008D07FE" w:rsidP="008D07FE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24FBA">
      <w:rPr>
        <w:noProof/>
      </w:rPr>
      <w:t>eq11222.docx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24FB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24BC" w:rsidRDefault="000224BC">
      <w:pPr>
        <w:spacing w:line="240" w:lineRule="auto"/>
      </w:pPr>
      <w:r>
        <w:separator/>
      </w:r>
    </w:p>
  </w:footnote>
  <w:footnote w:type="continuationSeparator" w:id="0">
    <w:p w:rsidR="000224BC" w:rsidRDefault="000224B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00B80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669"/>
    <w:rsid w:val="00000B80"/>
    <w:rsid w:val="00016171"/>
    <w:rsid w:val="000224BC"/>
    <w:rsid w:val="000D3F67"/>
    <w:rsid w:val="000E70BF"/>
    <w:rsid w:val="000F6559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7C0ED8"/>
    <w:rsid w:val="00824FBA"/>
    <w:rsid w:val="00885B74"/>
    <w:rsid w:val="008D07FE"/>
    <w:rsid w:val="00910EF7"/>
    <w:rsid w:val="00997F4C"/>
    <w:rsid w:val="00A82E08"/>
    <w:rsid w:val="00AA344E"/>
    <w:rsid w:val="00B07D98"/>
    <w:rsid w:val="00B30B27"/>
    <w:rsid w:val="00B33546"/>
    <w:rsid w:val="00B67711"/>
    <w:rsid w:val="00CF2669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91471F-90DF-4778-A8BA-C6B299CAD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29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ED3505B7E6345E9861C954094DD7B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32AAD8-688D-481E-925F-12A6F68C9C09}"/>
      </w:docPartPr>
      <w:docPartBody>
        <w:p w:rsidR="00B23131" w:rsidRDefault="00B23131">
          <w:pPr>
            <w:pStyle w:val="6ED3505B7E6345E9861C954094DD7B8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131"/>
    <w:rsid w:val="007130DF"/>
    <w:rsid w:val="00B23131"/>
    <w:rsid w:val="00E13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6ED3505B7E6345E9861C954094DD7B89">
    <w:name w:val="6ED3505B7E6345E9861C954094DD7B8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2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1595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Крупкин</dc:creator>
  <cp:keywords/>
  <dc:description>EQ22.09.2025 QA23.09.2025 </dc:description>
  <cp:lastModifiedBy>Жарков М.А.</cp:lastModifiedBy>
  <cp:revision>12</cp:revision>
  <cp:lastPrinted>2025-09-24T06:03:00Z</cp:lastPrinted>
  <dcterms:created xsi:type="dcterms:W3CDTF">2025-09-22T06:07:00Z</dcterms:created>
  <dcterms:modified xsi:type="dcterms:W3CDTF">2025-09-24T07:47:00Z</dcterms:modified>
</cp:coreProperties>
</file>