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4F8FBB4D44804499BB6DC0323757B3F7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883F56" w:rsidRDefault="00545F85" w:rsidP="00883F56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4F8FBB4D44804499BB6DC0323757B3F7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883F56" w:rsidRDefault="00883F56" w:rsidP="00883F56">
      <w:pPr>
        <w:pStyle w:val="1"/>
        <w:rPr>
          <w:rFonts w:cs="Arial"/>
        </w:rPr>
      </w:pPr>
      <w:r>
        <w:rPr>
          <w:rFonts w:cs="Arial"/>
        </w:rPr>
        <w:t>О Федеральном законе</w:t>
      </w:r>
    </w:p>
    <w:p w:rsidR="00883F56" w:rsidRPr="00883F56" w:rsidRDefault="00883F56" w:rsidP="00883F56">
      <w:pPr>
        <w:pStyle w:val="2"/>
      </w:pPr>
      <w:r w:rsidRPr="00883F56">
        <w:t>"О внесении изменений в Кодекс Российской Федерации</w:t>
      </w:r>
    </w:p>
    <w:p w:rsidR="00883F56" w:rsidRPr="00883F56" w:rsidRDefault="00883F56" w:rsidP="00883F56">
      <w:pPr>
        <w:pStyle w:val="2"/>
      </w:pPr>
      <w:r w:rsidRPr="00883F56">
        <w:t>об административных правонарушениях"</w:t>
      </w:r>
    </w:p>
    <w:p w:rsidR="00883F56" w:rsidRDefault="00883F56" w:rsidP="00883F56">
      <w:pPr>
        <w:pStyle w:val="2"/>
      </w:pPr>
    </w:p>
    <w:p w:rsidR="00883F56" w:rsidRDefault="00883F56" w:rsidP="00883F56">
      <w:pPr>
        <w:pStyle w:val="2"/>
      </w:pPr>
    </w:p>
    <w:p w:rsidR="00883F56" w:rsidRDefault="00883F56" w:rsidP="00883F56">
      <w:pPr>
        <w:pStyle w:val="2"/>
      </w:pPr>
    </w:p>
    <w:p w:rsidR="00883F56" w:rsidRDefault="00883F56">
      <w:r w:rsidRPr="00883F56">
        <w:t xml:space="preserve">Рассмотрев принятый Государственной Думой Федерального Собрания Российской Федерации 26 февраля 2026 года Федеральный закон "О внесении изменений в Кодекс Российской Федерации об административных правонарушениях", </w:t>
      </w:r>
      <w:r w:rsidRPr="00883F56">
        <w:br/>
        <w:t xml:space="preserve">в соответствии с частью 4 статьи 105 Конституции Российской Федерации </w:t>
      </w:r>
      <w:r>
        <w:t xml:space="preserve">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883F56" w:rsidRDefault="00883F56"/>
    <w:p w:rsidR="00883F56" w:rsidRPr="00883F56" w:rsidRDefault="00883F56" w:rsidP="00883F56">
      <w:r w:rsidRPr="00883F56">
        <w:t xml:space="preserve">1. Одобрить Федеральный закон "О внесении изменений </w:t>
      </w:r>
      <w:r>
        <w:br/>
      </w:r>
      <w:r w:rsidRPr="00883F56">
        <w:t>в Кодекс Российской Федерации об административных правонарушениях".</w:t>
      </w:r>
    </w:p>
    <w:p w:rsidR="00883F56" w:rsidRPr="00883F56" w:rsidRDefault="00883F56" w:rsidP="00883F56">
      <w:r w:rsidRPr="00883F56">
        <w:t>2. Настоящее постановление вступает в силу со дня его принятия.</w:t>
      </w:r>
    </w:p>
    <w:p w:rsidR="00883F56" w:rsidRDefault="00883F56" w:rsidP="00883F56">
      <w:pPr>
        <w:rPr>
          <w:rFonts w:cs="Arial"/>
        </w:rPr>
      </w:pPr>
    </w:p>
    <w:p w:rsidR="00883F56" w:rsidRDefault="00883F56" w:rsidP="00883F56">
      <w:pPr>
        <w:rPr>
          <w:rFonts w:cs="Arial"/>
        </w:rPr>
      </w:pPr>
    </w:p>
    <w:p w:rsidR="00883F56" w:rsidRDefault="00883F56" w:rsidP="00883F56"/>
    <w:p w:rsidR="00CC4862" w:rsidRDefault="00883F56" w:rsidP="001F65F3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r w:rsidR="00CC4862">
        <w:t>В.И. МАТВИЕНКО</w:t>
      </w:r>
    </w:p>
    <w:p w:rsidR="00883F56" w:rsidRDefault="00883F56" w:rsidP="00C74F19">
      <w:pPr>
        <w:pStyle w:val="ac"/>
      </w:pPr>
    </w:p>
    <w:p w:rsidR="001F65F3" w:rsidRDefault="001F65F3" w:rsidP="001F65F3">
      <w:pPr>
        <w:pStyle w:val="af"/>
      </w:pPr>
      <w:r>
        <w:t>Москва</w:t>
      </w:r>
    </w:p>
    <w:p w:rsidR="001F65F3" w:rsidRDefault="001F65F3" w:rsidP="001F65F3">
      <w:pPr>
        <w:pStyle w:val="af"/>
      </w:pPr>
      <w:r>
        <w:t>4 марта 2026 года</w:t>
      </w:r>
    </w:p>
    <w:p w:rsidR="001F65F3" w:rsidRPr="00CC4862" w:rsidRDefault="001F65F3" w:rsidP="001F65F3">
      <w:pPr>
        <w:pStyle w:val="ac"/>
      </w:pPr>
      <w:r>
        <w:t xml:space="preserve">№ </w:t>
      </w:r>
      <w:r>
        <w:rPr>
          <w:lang w:val="en-US"/>
        </w:rPr>
        <w:t>71</w:t>
      </w:r>
      <w:r>
        <w:t>-СФ</w:t>
      </w:r>
    </w:p>
    <w:sectPr w:rsidR="001F65F3" w:rsidRPr="00CC4862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55AEC" w:rsidRDefault="00455AEC">
      <w:pPr>
        <w:spacing w:line="240" w:lineRule="auto"/>
      </w:pPr>
      <w:r>
        <w:separator/>
      </w:r>
    </w:p>
  </w:endnote>
  <w:endnote w:type="continuationSeparator" w:id="0">
    <w:p w:rsidR="00455AEC" w:rsidRDefault="00455AE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74952A4C-6CDE-4B51-8CB5-19B7C882FC3C}"/>
    <w:embedBold r:id="rId2" w:fontKey="{5D453BDE-C1D0-4842-85C1-1509140C0B55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B05C31B2-878E-4FDB-9C8D-B98A088CAA1F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CC4862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1F65F3">
      <w:rPr>
        <w:noProof/>
      </w:rPr>
      <w:t>qa10660.docx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EF0233">
      <w:rPr>
        <w:noProof/>
      </w:rPr>
      <w:t>04.03.26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1F65F3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CC4862" w:rsidRDefault="00CC4862" w:rsidP="00CC4862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1F65F3">
      <w:rPr>
        <w:noProof/>
      </w:rPr>
      <w:t>qa10660.docx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1F65F3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55AEC" w:rsidRDefault="00455AEC">
      <w:pPr>
        <w:spacing w:line="240" w:lineRule="auto"/>
      </w:pPr>
      <w:r>
        <w:separator/>
      </w:r>
    </w:p>
  </w:footnote>
  <w:footnote w:type="continuationSeparator" w:id="0">
    <w:p w:rsidR="00455AEC" w:rsidRDefault="00455AE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1F65F3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02C8"/>
    <w:rsid w:val="000D3F67"/>
    <w:rsid w:val="001057BD"/>
    <w:rsid w:val="001F65F3"/>
    <w:rsid w:val="00205211"/>
    <w:rsid w:val="002623D0"/>
    <w:rsid w:val="002A1E3D"/>
    <w:rsid w:val="002B772D"/>
    <w:rsid w:val="003114B9"/>
    <w:rsid w:val="003273F1"/>
    <w:rsid w:val="0035125E"/>
    <w:rsid w:val="00423816"/>
    <w:rsid w:val="00455AEC"/>
    <w:rsid w:val="004A68AB"/>
    <w:rsid w:val="00505068"/>
    <w:rsid w:val="00545F85"/>
    <w:rsid w:val="005B2AEB"/>
    <w:rsid w:val="00720496"/>
    <w:rsid w:val="00723EF8"/>
    <w:rsid w:val="0078182C"/>
    <w:rsid w:val="00883F56"/>
    <w:rsid w:val="00885B74"/>
    <w:rsid w:val="00910EF7"/>
    <w:rsid w:val="00997F4C"/>
    <w:rsid w:val="00A82E08"/>
    <w:rsid w:val="00AA344E"/>
    <w:rsid w:val="00B07D98"/>
    <w:rsid w:val="00B30B27"/>
    <w:rsid w:val="00B33546"/>
    <w:rsid w:val="00B67711"/>
    <w:rsid w:val="00CC4862"/>
    <w:rsid w:val="00CF27C2"/>
    <w:rsid w:val="00CF731B"/>
    <w:rsid w:val="00D302C8"/>
    <w:rsid w:val="00DA769E"/>
    <w:rsid w:val="00E02685"/>
    <w:rsid w:val="00EF0233"/>
    <w:rsid w:val="00F178A8"/>
    <w:rsid w:val="00F21BB0"/>
    <w:rsid w:val="00F9160B"/>
    <w:rsid w:val="00FE7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99A79B6-B8ED-4CD6-8020-0EAFDA89A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  <w:style w:type="paragraph" w:styleId="af2">
    <w:name w:val="Body Text Indent"/>
    <w:basedOn w:val="a"/>
    <w:link w:val="af3"/>
    <w:semiHidden/>
    <w:unhideWhenUsed/>
    <w:rsid w:val="00883F56"/>
    <w:pPr>
      <w:overflowPunct/>
      <w:autoSpaceDE/>
      <w:autoSpaceDN/>
      <w:adjustRightInd/>
      <w:spacing w:line="240" w:lineRule="auto"/>
      <w:ind w:left="0" w:firstLine="720"/>
      <w:jc w:val="center"/>
      <w:textAlignment w:val="auto"/>
    </w:pPr>
    <w:rPr>
      <w:rFonts w:ascii="Times New Roman" w:hAnsi="Times New Roman"/>
      <w:b/>
      <w:bCs/>
      <w:szCs w:val="24"/>
    </w:rPr>
  </w:style>
  <w:style w:type="character" w:customStyle="1" w:styleId="af3">
    <w:name w:val="Основной текст с отступом Знак"/>
    <w:basedOn w:val="a0"/>
    <w:link w:val="af2"/>
    <w:semiHidden/>
    <w:rsid w:val="00883F56"/>
    <w:rPr>
      <w:rFonts w:ascii="Times New Roman" w:hAnsi="Times New Roman" w:cs="Times New Roman"/>
      <w:b/>
      <w:bCs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616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5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9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4F8FBB4D44804499BB6DC0323757B3F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E511789-0D91-4686-93D5-D2A4CEE6EBCF}"/>
      </w:docPartPr>
      <w:docPartBody>
        <w:p w:rsidR="00CC682E" w:rsidRDefault="00CC682E">
          <w:pPr>
            <w:pStyle w:val="4F8FBB4D44804499BB6DC0323757B3F7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682E"/>
    <w:rsid w:val="0088623F"/>
    <w:rsid w:val="00CC682E"/>
    <w:rsid w:val="00D77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4F8FBB4D44804499BB6DC0323757B3F7">
    <w:name w:val="4F8FBB4D44804499BB6DC0323757B3F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3</TotalTime>
  <Pages>1</Pages>
  <Words>129</Words>
  <Characters>740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Гореликова+</dc:creator>
  <cp:keywords/>
  <dc:description>QA02.03.2026 QA02.03.2026 </dc:description>
  <cp:lastModifiedBy>Жарков М.А.</cp:lastModifiedBy>
  <cp:revision>4</cp:revision>
  <cp:lastPrinted>2026-03-03T14:01:00Z</cp:lastPrinted>
  <dcterms:created xsi:type="dcterms:W3CDTF">2026-03-02T06:35:00Z</dcterms:created>
  <dcterms:modified xsi:type="dcterms:W3CDTF">2026-03-04T05:02:00Z</dcterms:modified>
</cp:coreProperties>
</file>