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F9237DCF9624583AE258686E33810D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C6EA8" w:rsidRDefault="00545F85" w:rsidP="00192E78">
            <w:pPr>
              <w:pStyle w:val="a6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F9237DCF9624583AE258686E33810D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C6EA8" w:rsidRPr="00192E78" w:rsidRDefault="00BC6EA8" w:rsidP="00BC6EA8">
      <w:pPr>
        <w:pStyle w:val="1"/>
      </w:pPr>
      <w:bookmarkStart w:id="0" w:name="_GoBack"/>
      <w:r w:rsidRPr="00DD1F1E">
        <w:rPr>
          <w:rFonts w:ascii="Arial" w:hAnsi="Arial" w:cs="Arial"/>
          <w:bCs/>
        </w:rPr>
        <w:t xml:space="preserve">О Федеральном законе </w:t>
      </w:r>
      <w:r w:rsidRPr="00192E78">
        <w:t>"О внесении изменений</w:t>
      </w:r>
    </w:p>
    <w:p w:rsidR="00BC6EA8" w:rsidRPr="00192E78" w:rsidRDefault="00BC6EA8" w:rsidP="00BC6EA8">
      <w:pPr>
        <w:pStyle w:val="2"/>
      </w:pPr>
      <w:r w:rsidRPr="00192E78">
        <w:t>в отдельные законодательные акты Российской Федерации</w:t>
      </w:r>
    </w:p>
    <w:p w:rsidR="00BC6EA8" w:rsidRPr="00192E78" w:rsidRDefault="00BC6EA8" w:rsidP="00BC6EA8">
      <w:pPr>
        <w:pStyle w:val="2"/>
      </w:pPr>
      <w:r w:rsidRPr="00192E78">
        <w:t>в части совершенствования деятельности в области</w:t>
      </w:r>
    </w:p>
    <w:p w:rsidR="00BC6EA8" w:rsidRPr="00192E78" w:rsidRDefault="00BC6EA8" w:rsidP="00BC6EA8">
      <w:pPr>
        <w:pStyle w:val="2"/>
      </w:pPr>
      <w:r w:rsidRPr="00192E78">
        <w:t>пожарной безопасности"</w:t>
      </w:r>
    </w:p>
    <w:bookmarkEnd w:id="0"/>
    <w:p w:rsidR="00BC6EA8" w:rsidRDefault="00BC6EA8" w:rsidP="00BC6EA8">
      <w:pPr>
        <w:pStyle w:val="2"/>
      </w:pPr>
    </w:p>
    <w:p w:rsidR="00BC6EA8" w:rsidRDefault="00BC6EA8">
      <w:r w:rsidRPr="00BC6EA8">
        <w:t xml:space="preserve">Рассмотрев принятый Государственной Думой Федерального Собрания Российской Федерации 9 декабря 2020 года Федеральный закон "О внесении изменений в отдельные законодательные акты Российской Федерации в части совершенствования деятельности в области пожарной безопасности",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C6EA8" w:rsidRDefault="00BC6EA8"/>
    <w:p w:rsidR="00BC6EA8" w:rsidRPr="00BC6EA8" w:rsidRDefault="00BC6EA8" w:rsidP="00BC6EA8">
      <w:r>
        <w:t>1. </w:t>
      </w:r>
      <w:r w:rsidRPr="00BC6EA8">
        <w:t>Одобрить Федеральный закон "О внесении изменений в отдельные законодательные акты Российской Федерации в части совершенствования деятельности в области пожарной безопасности".</w:t>
      </w:r>
    </w:p>
    <w:p w:rsidR="00BC6EA8" w:rsidRDefault="00BC6EA8" w:rsidP="00BC6EA8">
      <w:r>
        <w:t>2. </w:t>
      </w:r>
      <w:r w:rsidRPr="00BC6EA8">
        <w:t xml:space="preserve">Настоящее постановление вступает в силу со дня его принятия. </w:t>
      </w:r>
    </w:p>
    <w:p w:rsidR="00BC6EA8" w:rsidRDefault="00BC6EA8" w:rsidP="00BC6EA8"/>
    <w:p w:rsidR="00BC6EA8" w:rsidRPr="00BC6EA8" w:rsidRDefault="00BC6EA8" w:rsidP="00BC6EA8"/>
    <w:p w:rsidR="00192E78" w:rsidRDefault="00BC6EA8" w:rsidP="000A29A2">
      <w:pPr>
        <w:pStyle w:val="11"/>
        <w:rPr>
          <w:lang w:val="en-US"/>
        </w:rPr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192E78">
        <w:t>В.И. МАТВИЕНКО</w:t>
      </w:r>
    </w:p>
    <w:p w:rsidR="000A29A2" w:rsidRDefault="000A29A2" w:rsidP="000A29A2">
      <w:pPr>
        <w:pStyle w:val="11"/>
        <w:rPr>
          <w:lang w:val="en-US"/>
        </w:rPr>
      </w:pPr>
    </w:p>
    <w:p w:rsidR="000A29A2" w:rsidRDefault="000A29A2" w:rsidP="000A29A2">
      <w:pPr>
        <w:pStyle w:val="11"/>
        <w:rPr>
          <w:b w:val="0"/>
        </w:rPr>
      </w:pPr>
      <w:r>
        <w:rPr>
          <w:b w:val="0"/>
        </w:rPr>
        <w:t>Москва</w:t>
      </w:r>
    </w:p>
    <w:p w:rsidR="000A29A2" w:rsidRDefault="000A29A2" w:rsidP="000A29A2">
      <w:pPr>
        <w:pStyle w:val="11"/>
        <w:rPr>
          <w:b w:val="0"/>
        </w:rPr>
      </w:pPr>
      <w:r>
        <w:rPr>
          <w:b w:val="0"/>
        </w:rPr>
        <w:t>16 декабря 2020 года</w:t>
      </w:r>
    </w:p>
    <w:p w:rsidR="000A29A2" w:rsidRDefault="000A29A2" w:rsidP="000A29A2">
      <w:pPr>
        <w:pStyle w:val="11"/>
        <w:rPr>
          <w:b w:val="0"/>
        </w:rPr>
      </w:pPr>
      <w:r>
        <w:rPr>
          <w:b w:val="0"/>
        </w:rPr>
        <w:t>№ 5</w:t>
      </w:r>
      <w:r>
        <w:rPr>
          <w:b w:val="0"/>
          <w:lang w:val="en-US"/>
        </w:rPr>
        <w:t>7</w:t>
      </w:r>
      <w:r>
        <w:rPr>
          <w:b w:val="0"/>
        </w:rPr>
        <w:t>0-СФ</w:t>
      </w:r>
    </w:p>
    <w:sectPr w:rsidR="000A29A2">
      <w:headerReference w:type="default" r:id="rId8"/>
      <w:footerReference w:type="default" r:id="rId9"/>
      <w:footerReference w:type="first" r:id="rId10"/>
      <w:pgSz w:w="11907" w:h="16840"/>
      <w:pgMar w:top="794" w:right="851" w:bottom="1134" w:left="851" w:header="709" w:footer="709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79F" w:rsidRDefault="0026579F">
      <w:pPr>
        <w:spacing w:line="240" w:lineRule="auto"/>
      </w:pPr>
      <w:r>
        <w:separator/>
      </w:r>
    </w:p>
  </w:endnote>
  <w:endnote w:type="continuationSeparator" w:id="0">
    <w:p w:rsidR="0026579F" w:rsidRDefault="002657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4D154F5-D5BC-4FE1-8B2A-7740EBEF0D7C}"/>
    <w:embedBold r:id="rId2" w:fontKey="{FC1B07A8-77C3-4D06-B879-DE22E3C5E3B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A897C1F-59E8-415A-A08B-10ADF7664D98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26579F">
    <w:pPr>
      <w:pStyle w:val="a9"/>
      <w:rPr>
        <w:lang w:val="en-US"/>
      </w:rPr>
    </w:pPr>
    <w:r>
      <w:fldChar w:fldCharType="begin"/>
    </w:r>
    <w:r>
      <w:instrText xml:space="preserve"> FILENAME  \* MERGEFORMAT </w:instrText>
    </w:r>
    <w:r>
      <w:fldChar w:fldCharType="separate"/>
    </w:r>
    <w:r w:rsidR="000A29A2">
      <w:rPr>
        <w:noProof/>
      </w:rPr>
      <w:t>qa5216.docx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C27FA">
      <w:rPr>
        <w:noProof/>
      </w:rPr>
      <w:t>16.12.20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0A29A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26579F">
    <w:pPr>
      <w:pStyle w:val="a9"/>
      <w:rPr>
        <w:lang w:val="en-US"/>
      </w:rPr>
    </w:pPr>
    <w:r>
      <w:fldChar w:fldCharType="begin"/>
    </w:r>
    <w:r>
      <w:instrText xml:space="preserve"> FILENAME  \* MERGEFORMAT </w:instrText>
    </w:r>
    <w:r>
      <w:fldChar w:fldCharType="separate"/>
    </w:r>
    <w:r w:rsidR="000A29A2">
      <w:rPr>
        <w:noProof/>
      </w:rPr>
      <w:t>qa5216.docx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C27FA">
      <w:rPr>
        <w:noProof/>
      </w:rPr>
      <w:t>16.12.20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0A29A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79F" w:rsidRDefault="0026579F">
      <w:pPr>
        <w:spacing w:line="240" w:lineRule="auto"/>
      </w:pPr>
      <w:r>
        <w:separator/>
      </w:r>
    </w:p>
  </w:footnote>
  <w:footnote w:type="continuationSeparator" w:id="0">
    <w:p w:rsidR="0026579F" w:rsidRDefault="0026579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A29A2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184"/>
    <w:rsid w:val="000A29A2"/>
    <w:rsid w:val="000D3F67"/>
    <w:rsid w:val="001057BD"/>
    <w:rsid w:val="00192E78"/>
    <w:rsid w:val="00205211"/>
    <w:rsid w:val="002623D0"/>
    <w:rsid w:val="0026579F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C5184"/>
    <w:rsid w:val="00720496"/>
    <w:rsid w:val="00723EF8"/>
    <w:rsid w:val="0078182C"/>
    <w:rsid w:val="00885B74"/>
    <w:rsid w:val="00910EF7"/>
    <w:rsid w:val="00A82E08"/>
    <w:rsid w:val="00AA344E"/>
    <w:rsid w:val="00B07D98"/>
    <w:rsid w:val="00B33546"/>
    <w:rsid w:val="00B67711"/>
    <w:rsid w:val="00BC6EA8"/>
    <w:rsid w:val="00CF731B"/>
    <w:rsid w:val="00DA769E"/>
    <w:rsid w:val="00E02685"/>
    <w:rsid w:val="00E10671"/>
    <w:rsid w:val="00EC27FA"/>
    <w:rsid w:val="00F178A8"/>
    <w:rsid w:val="00F2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18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F9237DCF9624583AE258686E33810D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14FC3B-F3F2-488A-A068-99110C727A30}"/>
      </w:docPartPr>
      <w:docPartBody>
        <w:p w:rsidR="0087031A" w:rsidRDefault="0087031A">
          <w:pPr>
            <w:pStyle w:val="FF9237DCF9624583AE258686E33810D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31A"/>
    <w:rsid w:val="004469F7"/>
    <w:rsid w:val="005D228C"/>
    <w:rsid w:val="0087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F9237DCF9624583AE258686E33810D5">
    <w:name w:val="FF9237DCF9624583AE258686E33810D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F9237DCF9624583AE258686E33810D5">
    <w:name w:val="FF9237DCF9624583AE258686E33810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Тарараев+</dc:creator>
  <cp:keywords/>
  <dc:description>QA14.12.2020 QA14.12.2020 </dc:description>
  <cp:lastModifiedBy>Assistant</cp:lastModifiedBy>
  <cp:revision>4</cp:revision>
  <cp:lastPrinted>2020-12-15T15:41:00Z</cp:lastPrinted>
  <dcterms:created xsi:type="dcterms:W3CDTF">2020-12-14T06:24:00Z</dcterms:created>
  <dcterms:modified xsi:type="dcterms:W3CDTF">2020-12-16T09:32:00Z</dcterms:modified>
</cp:coreProperties>
</file>