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BDBACF7BC504E42A5E101BB2670E2A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951ED3" w:rsidRDefault="00545F85" w:rsidP="004A3B06">
            <w:pPr>
              <w:pStyle w:val="a6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BDBACF7BC504E42A5E101BB2670E2A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51ED3" w:rsidRDefault="00951ED3" w:rsidP="00951ED3">
      <w:pPr>
        <w:pStyle w:val="1"/>
      </w:pPr>
      <w:bookmarkStart w:id="0" w:name="_GoBack"/>
      <w:r w:rsidRPr="005F40B8">
        <w:t xml:space="preserve">О Федеральном законе </w:t>
      </w:r>
      <w:r w:rsidRPr="00C7681D">
        <w:t>"</w:t>
      </w:r>
      <w:r w:rsidRPr="00D60E6A">
        <w:t xml:space="preserve">О внесении изменения </w:t>
      </w:r>
    </w:p>
    <w:p w:rsidR="00951ED3" w:rsidRPr="00E62732" w:rsidRDefault="00951ED3" w:rsidP="00951ED3">
      <w:pPr>
        <w:pStyle w:val="2"/>
      </w:pPr>
      <w:r w:rsidRPr="00D60E6A">
        <w:t>в статью 161 Жилищного кодекса Российской Федерации</w:t>
      </w:r>
      <w:r>
        <w:t>"</w:t>
      </w:r>
    </w:p>
    <w:bookmarkEnd w:id="0"/>
    <w:p w:rsidR="00951ED3" w:rsidRDefault="00951ED3" w:rsidP="00951ED3">
      <w:pPr>
        <w:pStyle w:val="2"/>
      </w:pPr>
    </w:p>
    <w:p w:rsidR="00951ED3" w:rsidRPr="00E83DA0" w:rsidRDefault="00951ED3" w:rsidP="00951ED3">
      <w:pPr>
        <w:pStyle w:val="2"/>
      </w:pPr>
    </w:p>
    <w:p w:rsidR="00951ED3" w:rsidRPr="00566AB7" w:rsidRDefault="00951ED3" w:rsidP="00951ED3">
      <w:pPr>
        <w:pStyle w:val="2"/>
        <w:rPr>
          <w:sz w:val="26"/>
          <w:szCs w:val="26"/>
        </w:rPr>
      </w:pPr>
    </w:p>
    <w:p w:rsidR="00951ED3" w:rsidRPr="00386E69" w:rsidRDefault="00951ED3" w:rsidP="00951ED3">
      <w:r w:rsidRPr="00386E69">
        <w:t xml:space="preserve">Рассмотрев принятый Государственной Думой Федерального Собрания Российской Федерации </w:t>
      </w:r>
      <w:r>
        <w:t xml:space="preserve">9 декабря 2020 года Федеральный закон </w:t>
      </w:r>
      <w:r w:rsidRPr="00C7681D">
        <w:t>"</w:t>
      </w:r>
      <w:r w:rsidRPr="00D60E6A">
        <w:t>О внесении изменения в статью 161 Жилищного кодекса Российской Федерации</w:t>
      </w:r>
      <w:r>
        <w:t xml:space="preserve">", </w:t>
      </w:r>
      <w:r w:rsidRPr="00583826">
        <w:t>в соответствии с</w:t>
      </w:r>
      <w:r>
        <w:t xml:space="preserve"> частью 4 статьи 105 </w:t>
      </w:r>
      <w:r w:rsidRPr="00583826">
        <w:t>Конституции Российской Федерации</w:t>
      </w:r>
      <w:r>
        <w:t xml:space="preserve"> </w:t>
      </w:r>
      <w:r w:rsidRPr="00583826">
        <w:t>Совет</w:t>
      </w:r>
      <w:r>
        <w:t xml:space="preserve"> </w:t>
      </w:r>
      <w:r w:rsidRPr="00583826">
        <w:t>Федерации Федерального Собрания Российской Федерации</w:t>
      </w:r>
      <w:r w:rsidRPr="00386E69">
        <w:t xml:space="preserve"> </w:t>
      </w:r>
      <w:r w:rsidRPr="00386E69">
        <w:rPr>
          <w:b/>
          <w:spacing w:val="60"/>
          <w:szCs w:val="28"/>
        </w:rPr>
        <w:t>постановляет</w:t>
      </w:r>
      <w:r w:rsidRPr="00386E69">
        <w:t>:</w:t>
      </w:r>
    </w:p>
    <w:p w:rsidR="00951ED3" w:rsidRDefault="00951ED3" w:rsidP="00951ED3"/>
    <w:p w:rsidR="00951ED3" w:rsidRPr="00375BE3" w:rsidRDefault="00951ED3" w:rsidP="00951ED3">
      <w:r>
        <w:t xml:space="preserve">1. Одобрить Федеральный закон </w:t>
      </w:r>
      <w:r w:rsidRPr="00C7681D">
        <w:t>"</w:t>
      </w:r>
      <w:r w:rsidRPr="00D60E6A">
        <w:t>О внесении изменения в статью 161 Жилищного кодекса Российской Федерации</w:t>
      </w:r>
      <w:r>
        <w:t>".</w:t>
      </w:r>
    </w:p>
    <w:p w:rsidR="00951ED3" w:rsidRPr="00375BE3" w:rsidRDefault="00951ED3" w:rsidP="00951ED3">
      <w:r>
        <w:t>2. </w:t>
      </w:r>
      <w:r w:rsidRPr="00375BE3">
        <w:t>Настоящее постановление вступает в силу со дня его принятия.</w:t>
      </w:r>
    </w:p>
    <w:p w:rsidR="00951ED3" w:rsidRPr="00375BE3" w:rsidRDefault="00951ED3" w:rsidP="00951ED3"/>
    <w:p w:rsidR="00951ED3" w:rsidRDefault="00951ED3" w:rsidP="00951ED3"/>
    <w:p w:rsidR="00951ED3" w:rsidRPr="00375BE3" w:rsidRDefault="00951ED3" w:rsidP="00951ED3"/>
    <w:p w:rsidR="004A3B06" w:rsidRPr="00406A01" w:rsidRDefault="004A3B06" w:rsidP="00926B82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951ED3" w:rsidRPr="00800C36" w:rsidRDefault="00951ED3" w:rsidP="00951ED3">
      <w:pPr>
        <w:pStyle w:val="ac"/>
      </w:pPr>
    </w:p>
    <w:p w:rsidR="00926B82" w:rsidRDefault="00926B82" w:rsidP="00926B82">
      <w:pPr>
        <w:pStyle w:val="11"/>
        <w:rPr>
          <w:b w:val="0"/>
        </w:rPr>
      </w:pPr>
      <w:r>
        <w:rPr>
          <w:b w:val="0"/>
        </w:rPr>
        <w:t>Москва</w:t>
      </w:r>
    </w:p>
    <w:p w:rsidR="00926B82" w:rsidRDefault="00926B82" w:rsidP="00926B82">
      <w:pPr>
        <w:pStyle w:val="11"/>
        <w:rPr>
          <w:b w:val="0"/>
        </w:rPr>
      </w:pPr>
      <w:r>
        <w:rPr>
          <w:b w:val="0"/>
        </w:rPr>
        <w:t>16 декабря 2020 года</w:t>
      </w:r>
    </w:p>
    <w:p w:rsidR="00926B82" w:rsidRDefault="00926B82" w:rsidP="00926B82">
      <w:pPr>
        <w:pStyle w:val="11"/>
        <w:rPr>
          <w:b w:val="0"/>
        </w:rPr>
      </w:pPr>
      <w:r>
        <w:rPr>
          <w:b w:val="0"/>
        </w:rPr>
        <w:t>№ 56</w:t>
      </w:r>
      <w:r>
        <w:rPr>
          <w:b w:val="0"/>
          <w:lang w:val="en-US"/>
        </w:rPr>
        <w:t>9</w:t>
      </w:r>
      <w:r>
        <w:rPr>
          <w:b w:val="0"/>
        </w:rPr>
        <w:t>-СФ</w:t>
      </w:r>
    </w:p>
    <w:p w:rsidR="00926B82" w:rsidRPr="00926B82" w:rsidRDefault="00926B82" w:rsidP="00951ED3">
      <w:pPr>
        <w:pStyle w:val="ac"/>
        <w:rPr>
          <w:lang w:val="en-US"/>
        </w:rPr>
      </w:pPr>
    </w:p>
    <w:sectPr w:rsidR="00926B82" w:rsidRPr="00926B82">
      <w:headerReference w:type="default" r:id="rId8"/>
      <w:footerReference w:type="default" r:id="rId9"/>
      <w:footerReference w:type="first" r:id="rId10"/>
      <w:pgSz w:w="11907" w:h="16840"/>
      <w:pgMar w:top="794" w:right="851" w:bottom="1134" w:left="851" w:header="709" w:footer="709" w:gutter="0"/>
      <w:paperSrc w:first="1" w:other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D96" w:rsidRDefault="00260D96">
      <w:pPr>
        <w:spacing w:line="240" w:lineRule="auto"/>
      </w:pPr>
      <w:r>
        <w:separator/>
      </w:r>
    </w:p>
  </w:endnote>
  <w:endnote w:type="continuationSeparator" w:id="0">
    <w:p w:rsidR="00260D96" w:rsidRDefault="00260D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8F0335E0-9020-4074-B774-B7F03F312D91}"/>
    <w:embedBold r:id="rId2" w:fontKey="{EF04B6C8-669A-46C8-A6C3-0ADF5FAF0A7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461980B-66CB-475D-AD17-FE9FFA7728DC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CB139D">
    <w:pPr>
      <w:pStyle w:val="a9"/>
      <w:rPr>
        <w:lang w:val="en-US"/>
      </w:rPr>
    </w:pPr>
    <w:fldSimple w:instr=" FILENAME  \* MERGEFORMAT ">
      <w:r w:rsidR="00926B82">
        <w:rPr>
          <w:noProof/>
        </w:rPr>
        <w:t>eq5428.docx</w:t>
      </w:r>
    </w:fldSimple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800C36">
      <w:rPr>
        <w:noProof/>
      </w:rPr>
      <w:t>16.12.20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926B82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Pr="004A3B06" w:rsidRDefault="00CB139D" w:rsidP="004A3B06">
    <w:pPr>
      <w:pStyle w:val="a9"/>
    </w:pPr>
    <w:fldSimple w:instr=" FILENAME  \* MERGEFORMAT ">
      <w:r w:rsidR="00926B82">
        <w:rPr>
          <w:noProof/>
        </w:rPr>
        <w:t>eq5428.docx</w:t>
      </w:r>
    </w:fldSimple>
    <w:r w:rsidR="004A3B06">
      <w:t xml:space="preserve">   </w:t>
    </w:r>
    <w:fldSimple w:instr=" USERINITIALS  \* MERGEFORMAT ">
      <w:r w:rsidR="00926B82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D96" w:rsidRDefault="00260D96">
      <w:pPr>
        <w:spacing w:line="240" w:lineRule="auto"/>
      </w:pPr>
      <w:r>
        <w:separator/>
      </w:r>
    </w:p>
  </w:footnote>
  <w:footnote w:type="continuationSeparator" w:id="0">
    <w:p w:rsidR="00260D96" w:rsidRDefault="00260D9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926B82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404"/>
    <w:rsid w:val="000D3F67"/>
    <w:rsid w:val="001057BD"/>
    <w:rsid w:val="00153404"/>
    <w:rsid w:val="00205211"/>
    <w:rsid w:val="00260D96"/>
    <w:rsid w:val="002623D0"/>
    <w:rsid w:val="002A1E3D"/>
    <w:rsid w:val="002B772D"/>
    <w:rsid w:val="003114B9"/>
    <w:rsid w:val="003273F1"/>
    <w:rsid w:val="0035125E"/>
    <w:rsid w:val="00423816"/>
    <w:rsid w:val="004A3B06"/>
    <w:rsid w:val="004A68AB"/>
    <w:rsid w:val="004E554F"/>
    <w:rsid w:val="00505068"/>
    <w:rsid w:val="00545F85"/>
    <w:rsid w:val="005B2AEB"/>
    <w:rsid w:val="00720496"/>
    <w:rsid w:val="00723EF8"/>
    <w:rsid w:val="0078182C"/>
    <w:rsid w:val="00800C36"/>
    <w:rsid w:val="00885B74"/>
    <w:rsid w:val="00910EF7"/>
    <w:rsid w:val="00926B82"/>
    <w:rsid w:val="00951ED3"/>
    <w:rsid w:val="00A82E08"/>
    <w:rsid w:val="00AA344E"/>
    <w:rsid w:val="00B07D98"/>
    <w:rsid w:val="00B33546"/>
    <w:rsid w:val="00B67711"/>
    <w:rsid w:val="00CB139D"/>
    <w:rsid w:val="00CF731B"/>
    <w:rsid w:val="00DA769E"/>
    <w:rsid w:val="00E02685"/>
    <w:rsid w:val="00F178A8"/>
    <w:rsid w:val="00F21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"/>
    <w:basedOn w:val="a"/>
    <w:rsid w:val="00545F85"/>
    <w:pPr>
      <w:spacing w:line="246" w:lineRule="exact"/>
      <w:ind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semiHidden="0" w:unhideWhenUsed="0"/>
    <w:lsdException w:name="Subtitle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iPriority="59" w:unhideWhenUsed="0"/>
    <w:lsdException w:name="Table Theme" w:uiPriority="99"/>
    <w:lsdException w:name="Placeholder Text" w:uiPriority="99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 w:qFormat="1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"/>
    <w:basedOn w:val="a"/>
    <w:rsid w:val="00545F85"/>
    <w:pPr>
      <w:spacing w:line="246" w:lineRule="exact"/>
      <w:ind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3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W:\doc_w\SH2000X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BDBACF7BC504E42A5E101BB2670E2A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49487A1-662D-4F94-B14D-2FD2ED7BE9D2}"/>
      </w:docPartPr>
      <w:docPartBody>
        <w:p w:rsidR="007B5DCA" w:rsidRDefault="007B5DCA">
          <w:pPr>
            <w:pStyle w:val="0BDBACF7BC504E42A5E101BB2670E2A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DCA"/>
    <w:rsid w:val="00075B05"/>
    <w:rsid w:val="007B5DCA"/>
    <w:rsid w:val="009C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BDBACF7BC504E42A5E101BB2670E2A1">
    <w:name w:val="0BDBACF7BC504E42A5E101BB2670E2A1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BDBACF7BC504E42A5E101BB2670E2A1">
    <w:name w:val="0BDBACF7BC504E42A5E101BB2670E2A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Кискин+</dc:creator>
  <cp:keywords/>
  <dc:description>EQ15.12.2020 DE15.12.2020 </dc:description>
  <cp:lastModifiedBy>Assistant</cp:lastModifiedBy>
  <cp:revision>6</cp:revision>
  <cp:lastPrinted>2020-12-15T15:40:00Z</cp:lastPrinted>
  <dcterms:created xsi:type="dcterms:W3CDTF">2020-12-15T07:20:00Z</dcterms:created>
  <dcterms:modified xsi:type="dcterms:W3CDTF">2020-12-16T09:29:00Z</dcterms:modified>
</cp:coreProperties>
</file>