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59A91E7915F4FAE9A281D2CC31C828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06870" w:rsidRDefault="00545F85" w:rsidP="00D0687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59A91E7915F4FAE9A281D2CC31C828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06870" w:rsidRDefault="00D06870" w:rsidP="00D06870">
      <w:pPr>
        <w:pStyle w:val="1"/>
      </w:pPr>
      <w:r w:rsidRPr="00D06870">
        <w:t xml:space="preserve">О Федеральном законе </w:t>
      </w:r>
      <w:r>
        <w:t>"</w:t>
      </w:r>
      <w:r w:rsidRPr="00D06870">
        <w:t xml:space="preserve">О внесении изменения </w:t>
      </w:r>
    </w:p>
    <w:p w:rsidR="00D06870" w:rsidRDefault="00D06870" w:rsidP="00D06870">
      <w:pPr>
        <w:pStyle w:val="2"/>
      </w:pPr>
      <w:r w:rsidRPr="00D06870">
        <w:t>в статью 286</w:t>
      </w:r>
      <w:r w:rsidRPr="00D06870">
        <w:rPr>
          <w:vertAlign w:val="superscript"/>
        </w:rPr>
        <w:t>1</w:t>
      </w:r>
      <w:r w:rsidRPr="00D06870">
        <w:t xml:space="preserve"> части второй Налогового кодекса </w:t>
      </w:r>
    </w:p>
    <w:p w:rsidR="00D06870" w:rsidRPr="00D06870" w:rsidRDefault="00D06870" w:rsidP="00D06870">
      <w:pPr>
        <w:pStyle w:val="2"/>
      </w:pPr>
      <w:r w:rsidRPr="00D06870">
        <w:t>Российской Федерации"</w:t>
      </w:r>
    </w:p>
    <w:p w:rsidR="00D06870" w:rsidRPr="00D06870" w:rsidRDefault="00D06870" w:rsidP="00D06870">
      <w:pPr>
        <w:pStyle w:val="2"/>
      </w:pPr>
    </w:p>
    <w:p w:rsidR="00D06870" w:rsidRDefault="00D06870" w:rsidP="00D06870">
      <w:pPr>
        <w:pStyle w:val="2"/>
      </w:pPr>
    </w:p>
    <w:p w:rsidR="00D06870" w:rsidRPr="00D06870" w:rsidRDefault="00D06870" w:rsidP="00D06870">
      <w:pPr>
        <w:pStyle w:val="2"/>
      </w:pPr>
    </w:p>
    <w:p w:rsidR="00D06870" w:rsidRDefault="00D06870">
      <w:r w:rsidRPr="00D06870">
        <w:t>Рассмотрев принятый Государственной Думой Федерального Собрания Российской Федерации 9 декабря 2025</w:t>
      </w:r>
      <w:r>
        <w:t xml:space="preserve"> </w:t>
      </w:r>
      <w:r w:rsidRPr="00D06870">
        <w:t xml:space="preserve">года Федеральный закон </w:t>
      </w:r>
      <w:r>
        <w:t>"</w:t>
      </w:r>
      <w:r w:rsidRPr="00D06870">
        <w:rPr>
          <w:bCs/>
        </w:rPr>
        <w:t>О внесении изменения в статью 286</w:t>
      </w:r>
      <w:r w:rsidRPr="00D06870">
        <w:rPr>
          <w:bCs/>
          <w:vertAlign w:val="superscript"/>
        </w:rPr>
        <w:t>1</w:t>
      </w:r>
      <w:r w:rsidRPr="00D06870">
        <w:rPr>
          <w:bCs/>
        </w:rPr>
        <w:t xml:space="preserve"> части второй Налогового кодекса Российской Федерации</w:t>
      </w:r>
      <w:r>
        <w:t>"</w:t>
      </w:r>
      <w:r w:rsidRPr="00D06870">
        <w:t xml:space="preserve"> </w:t>
      </w:r>
      <w:r>
        <w:br/>
      </w:r>
      <w:r w:rsidRPr="00D06870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D06870" w:rsidRDefault="00D06870"/>
    <w:p w:rsidR="00D06870" w:rsidRPr="00D06870" w:rsidRDefault="00D06870" w:rsidP="00D06870">
      <w:pPr>
        <w:rPr>
          <w:bCs/>
        </w:rPr>
      </w:pPr>
      <w:r>
        <w:t>1. </w:t>
      </w:r>
      <w:r w:rsidRPr="00D06870">
        <w:t xml:space="preserve">Одобрить Федеральный закон </w:t>
      </w:r>
      <w:r>
        <w:t>"</w:t>
      </w:r>
      <w:r w:rsidRPr="00D06870">
        <w:rPr>
          <w:bCs/>
        </w:rPr>
        <w:t xml:space="preserve">О внесении изменения </w:t>
      </w:r>
      <w:r>
        <w:rPr>
          <w:bCs/>
        </w:rPr>
        <w:br/>
      </w:r>
      <w:r w:rsidRPr="00D06870">
        <w:rPr>
          <w:bCs/>
        </w:rPr>
        <w:t>в статью 286</w:t>
      </w:r>
      <w:r w:rsidRPr="00D06870">
        <w:rPr>
          <w:bCs/>
          <w:vertAlign w:val="superscript"/>
        </w:rPr>
        <w:t>1</w:t>
      </w:r>
      <w:r w:rsidRPr="00D06870">
        <w:rPr>
          <w:bCs/>
        </w:rPr>
        <w:t xml:space="preserve"> части второй Налогового кодекса Российской Федерации"</w:t>
      </w:r>
      <w:r w:rsidRPr="00D06870">
        <w:t>.</w:t>
      </w:r>
    </w:p>
    <w:p w:rsidR="00D06870" w:rsidRPr="00D06870" w:rsidRDefault="00D06870" w:rsidP="00D06870">
      <w:r>
        <w:t>2. </w:t>
      </w:r>
      <w:r w:rsidRPr="00D06870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D06870" w:rsidRDefault="00D06870" w:rsidP="00545F85"/>
    <w:p w:rsidR="00C07982" w:rsidRDefault="00C07982" w:rsidP="00CD615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CD615E" w:rsidRDefault="00CD615E" w:rsidP="00545F85">
      <w:pPr>
        <w:pStyle w:val="ac"/>
      </w:pPr>
      <w:r>
        <w:t>Москва</w:t>
      </w:r>
    </w:p>
    <w:p w:rsidR="00CD615E" w:rsidRDefault="00CD615E" w:rsidP="00545F85">
      <w:pPr>
        <w:pStyle w:val="ac"/>
      </w:pPr>
      <w:r>
        <w:t>10 декабря 2025 года</w:t>
      </w:r>
    </w:p>
    <w:p w:rsidR="00CD615E" w:rsidRDefault="00CD615E" w:rsidP="00545F85">
      <w:pPr>
        <w:pStyle w:val="ac"/>
      </w:pPr>
      <w:r>
        <w:t>№ 559-СФ</w:t>
      </w:r>
    </w:p>
    <w:sectPr w:rsidR="00CD615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537" w:rsidRDefault="00433537">
      <w:pPr>
        <w:spacing w:line="240" w:lineRule="auto"/>
      </w:pPr>
      <w:r>
        <w:separator/>
      </w:r>
    </w:p>
  </w:endnote>
  <w:endnote w:type="continuationSeparator" w:id="0">
    <w:p w:rsidR="00433537" w:rsidRDefault="004335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BFC4C68-B703-40C2-8536-B32B813793A9}"/>
    <w:embedBold r:id="rId2" w:fontKey="{C1F5E0B0-BEB4-4677-9C86-4B474A38437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F10C27C-EC40-4985-A9B7-80CDB9F64B0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0798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D615E">
      <w:rPr>
        <w:noProof/>
      </w:rPr>
      <w:t>zo7232.docx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D3B1A">
      <w:rPr>
        <w:noProof/>
      </w:rPr>
      <w:t>10.12.25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D615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07982" w:rsidRDefault="00C07982" w:rsidP="00C0798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D615E">
      <w:rPr>
        <w:noProof/>
      </w:rPr>
      <w:t>zo7232.docx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D615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537" w:rsidRDefault="00433537">
      <w:pPr>
        <w:spacing w:line="240" w:lineRule="auto"/>
      </w:pPr>
      <w:r>
        <w:separator/>
      </w:r>
    </w:p>
  </w:footnote>
  <w:footnote w:type="continuationSeparator" w:id="0">
    <w:p w:rsidR="00433537" w:rsidRDefault="004335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D615E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CFF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D3B1A"/>
    <w:rsid w:val="00423816"/>
    <w:rsid w:val="00433537"/>
    <w:rsid w:val="004A68AB"/>
    <w:rsid w:val="00505068"/>
    <w:rsid w:val="00545F85"/>
    <w:rsid w:val="005B2AEB"/>
    <w:rsid w:val="00602CFF"/>
    <w:rsid w:val="006F0F60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07982"/>
    <w:rsid w:val="00CD615E"/>
    <w:rsid w:val="00CF27C2"/>
    <w:rsid w:val="00CF731B"/>
    <w:rsid w:val="00D06870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E5214D-6E06-4D87-B328-D2808580E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2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59A91E7915F4FAE9A281D2CC31C828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6911FC-51E2-4FAF-A7A7-5CC84ECE661C}"/>
      </w:docPartPr>
      <w:docPartBody>
        <w:p w:rsidR="00D853D5" w:rsidRDefault="00D853D5">
          <w:pPr>
            <w:pStyle w:val="D59A91E7915F4FAE9A281D2CC31C828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3D5"/>
    <w:rsid w:val="0064276B"/>
    <w:rsid w:val="00877261"/>
    <w:rsid w:val="00D8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59A91E7915F4FAE9A281D2CC31C828A">
    <w:name w:val="D59A91E7915F4FAE9A281D2CC31C828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ZO05.12.2025 ZO09.12.2025 </dc:description>
  <cp:lastModifiedBy>Жарков М.А.</cp:lastModifiedBy>
  <cp:revision>4</cp:revision>
  <cp:lastPrinted>2025-12-09T15:36:00Z</cp:lastPrinted>
  <dcterms:created xsi:type="dcterms:W3CDTF">2025-12-05T12:57:00Z</dcterms:created>
  <dcterms:modified xsi:type="dcterms:W3CDTF">2025-12-10T07:12:00Z</dcterms:modified>
</cp:coreProperties>
</file>