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E3CBB7F968F1443794710B545DCE3D6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36661" w:rsidRDefault="00545F85" w:rsidP="009034E5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E3CBB7F968F1443794710B545DCE3D6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36661" w:rsidRDefault="00436661" w:rsidP="00436661">
      <w:pPr>
        <w:pStyle w:val="1"/>
      </w:pPr>
      <w:r>
        <w:t xml:space="preserve">О Федеральном законе "О бюджете Фонда пенсионного </w:t>
      </w:r>
    </w:p>
    <w:p w:rsidR="00436661" w:rsidRDefault="00436661" w:rsidP="00436661">
      <w:pPr>
        <w:pStyle w:val="2"/>
      </w:pPr>
      <w:r>
        <w:t xml:space="preserve">и социального страхования Российской Федерации </w:t>
      </w:r>
    </w:p>
    <w:p w:rsidR="00436661" w:rsidRDefault="00436661" w:rsidP="00436661">
      <w:pPr>
        <w:pStyle w:val="2"/>
      </w:pPr>
      <w:r>
        <w:t>на 2026 год и на плановый период 2027 и 2028 годов"</w:t>
      </w:r>
    </w:p>
    <w:p w:rsidR="00436661" w:rsidRDefault="00436661" w:rsidP="00436661">
      <w:pPr>
        <w:pStyle w:val="2"/>
      </w:pPr>
    </w:p>
    <w:p w:rsidR="00436661" w:rsidRDefault="00436661" w:rsidP="00436661">
      <w:pPr>
        <w:pStyle w:val="2"/>
      </w:pPr>
    </w:p>
    <w:p w:rsidR="00436661" w:rsidRDefault="00436661">
      <w:r>
        <w:t xml:space="preserve">Рассмотрев принятый Государственной Думой Федерального Собрания Российской Федерации 20 ноября 2025 года Федеральный закон "О бюджете Фонда пенсионного и социального страхования Российской Федерации на 2026 год и на плановый период 2027 и 2028 годов" в соответствии со статьей 106 Конституции Российской Федерации,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36661" w:rsidRDefault="00436661"/>
    <w:p w:rsidR="00436661" w:rsidRDefault="00436661" w:rsidP="00436661">
      <w:r>
        <w:t xml:space="preserve">1. Одобрить Федеральный закон "О бюджете Фонда пенсионного и социального страхования Российской Федерации </w:t>
      </w:r>
      <w:r>
        <w:br/>
        <w:t>на 2026 год и на плановый период 2027 и 2028 годов".</w:t>
      </w:r>
    </w:p>
    <w:p w:rsidR="00436661" w:rsidRDefault="00436661" w:rsidP="00436661">
      <w:r>
        <w:t>2. Настоящее постановление вступает в силу со дня его принятия.</w:t>
      </w:r>
    </w:p>
    <w:p w:rsidR="00436661" w:rsidRDefault="00436661" w:rsidP="00436661"/>
    <w:p w:rsidR="00436661" w:rsidRDefault="00436661" w:rsidP="00436661"/>
    <w:p w:rsidR="00436661" w:rsidRDefault="00436661" w:rsidP="00436661"/>
    <w:p w:rsidR="009034E5" w:rsidRDefault="009034E5" w:rsidP="008B5A6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436661">
      <w:pPr>
        <w:pStyle w:val="ac"/>
      </w:pPr>
    </w:p>
    <w:p w:rsidR="008B5A6A" w:rsidRDefault="008B5A6A" w:rsidP="008B5A6A">
      <w:pPr>
        <w:pStyle w:val="ac"/>
      </w:pPr>
      <w:r>
        <w:t>Москва</w:t>
      </w:r>
    </w:p>
    <w:p w:rsidR="008B5A6A" w:rsidRDefault="008B5A6A" w:rsidP="008B5A6A">
      <w:pPr>
        <w:pStyle w:val="ac"/>
      </w:pPr>
      <w:r>
        <w:t>26 ноября 2025 года</w:t>
      </w:r>
    </w:p>
    <w:p w:rsidR="008B5A6A" w:rsidRPr="009034E5" w:rsidRDefault="008B5A6A" w:rsidP="00436661">
      <w:pPr>
        <w:pStyle w:val="ac"/>
      </w:pPr>
      <w:r>
        <w:t>№ 5</w:t>
      </w:r>
      <w:r>
        <w:rPr>
          <w:lang w:val="en-US"/>
        </w:rPr>
        <w:t>17</w:t>
      </w:r>
      <w:r>
        <w:t>-СФ</w:t>
      </w:r>
    </w:p>
    <w:sectPr w:rsidR="008B5A6A" w:rsidRPr="009034E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52A3" w:rsidRDefault="00A552A3">
      <w:pPr>
        <w:spacing w:line="240" w:lineRule="auto"/>
      </w:pPr>
      <w:r>
        <w:separator/>
      </w:r>
    </w:p>
  </w:endnote>
  <w:endnote w:type="continuationSeparator" w:id="0">
    <w:p w:rsidR="00A552A3" w:rsidRDefault="00A552A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2DF0CA7-EAFB-47B6-BE6E-798925546ECF}"/>
    <w:embedBold r:id="rId2" w:fontKey="{62FE59E6-B128-4ED1-8C79-811281F53FF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84ABB8D-9512-41E0-B53F-142E6DD4E2B2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034E5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B5A6A">
      <w:rPr>
        <w:noProof/>
      </w:rPr>
      <w:t>am2770.docx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BF7D14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B5A6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9034E5" w:rsidRDefault="009034E5" w:rsidP="009034E5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B5A6A">
      <w:rPr>
        <w:noProof/>
      </w:rPr>
      <w:t>am2770.docx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B5A6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52A3" w:rsidRDefault="00A552A3">
      <w:pPr>
        <w:spacing w:line="240" w:lineRule="auto"/>
      </w:pPr>
      <w:r>
        <w:separator/>
      </w:r>
    </w:p>
  </w:footnote>
  <w:footnote w:type="continuationSeparator" w:id="0">
    <w:p w:rsidR="00A552A3" w:rsidRDefault="00A552A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B5A6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4F9"/>
    <w:rsid w:val="000D3F67"/>
    <w:rsid w:val="001057BD"/>
    <w:rsid w:val="001B44F9"/>
    <w:rsid w:val="00205211"/>
    <w:rsid w:val="002623D0"/>
    <w:rsid w:val="002A1E3D"/>
    <w:rsid w:val="002B772D"/>
    <w:rsid w:val="003114B9"/>
    <w:rsid w:val="003273F1"/>
    <w:rsid w:val="0035125E"/>
    <w:rsid w:val="00423816"/>
    <w:rsid w:val="00436661"/>
    <w:rsid w:val="004A68AB"/>
    <w:rsid w:val="00505068"/>
    <w:rsid w:val="00545F85"/>
    <w:rsid w:val="005B2AEB"/>
    <w:rsid w:val="00720496"/>
    <w:rsid w:val="00723EF8"/>
    <w:rsid w:val="0078182C"/>
    <w:rsid w:val="00885B74"/>
    <w:rsid w:val="008B5A6A"/>
    <w:rsid w:val="009034E5"/>
    <w:rsid w:val="00910EF7"/>
    <w:rsid w:val="00997F4C"/>
    <w:rsid w:val="009D36FB"/>
    <w:rsid w:val="00A552A3"/>
    <w:rsid w:val="00A82E08"/>
    <w:rsid w:val="00AA344E"/>
    <w:rsid w:val="00B07D98"/>
    <w:rsid w:val="00B30B27"/>
    <w:rsid w:val="00B33546"/>
    <w:rsid w:val="00B67711"/>
    <w:rsid w:val="00BF7D14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92E874-D8F8-4BE8-8436-E5A822751F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32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8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3CBB7F968F1443794710B545DCE3D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06D44FA-C9B0-4EEF-8265-1DF31863D287}"/>
      </w:docPartPr>
      <w:docPartBody>
        <w:p w:rsidR="00112875" w:rsidRDefault="00112875">
          <w:pPr>
            <w:pStyle w:val="E3CBB7F968F1443794710B545DCE3D6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875"/>
    <w:rsid w:val="00112875"/>
    <w:rsid w:val="003928C7"/>
    <w:rsid w:val="00C674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E3CBB7F968F1443794710B545DCE3D6A">
    <w:name w:val="E3CBB7F968F1443794710B545DCE3D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Сбежнев+</dc:creator>
  <cp:keywords/>
  <dc:description>AM24.11.2025 DE25.11.2025 </dc:description>
  <cp:lastModifiedBy>Жарков М.А.</cp:lastModifiedBy>
  <cp:revision>4</cp:revision>
  <cp:lastPrinted>2025-11-25T14:07:00Z</cp:lastPrinted>
  <dcterms:created xsi:type="dcterms:W3CDTF">2025-11-24T07:28:00Z</dcterms:created>
  <dcterms:modified xsi:type="dcterms:W3CDTF">2025-11-26T07:20:00Z</dcterms:modified>
</cp:coreProperties>
</file>