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5118173C8B541B4B1993196A3CD3A0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913B0" w:rsidRDefault="00545F85" w:rsidP="00C913B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5118173C8B541B4B1993196A3CD3A0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913B0" w:rsidRPr="00C913B0" w:rsidRDefault="00C913B0" w:rsidP="00C913B0">
      <w:pPr>
        <w:pStyle w:val="1"/>
      </w:pPr>
      <w:r w:rsidRPr="00C913B0">
        <w:t>О Федераль</w:t>
      </w:r>
      <w:bookmarkStart w:id="0" w:name="_GoBack"/>
      <w:bookmarkEnd w:id="0"/>
      <w:r w:rsidRPr="00C913B0">
        <w:t xml:space="preserve">ном законе </w:t>
      </w:r>
      <w:r>
        <w:t>"</w:t>
      </w:r>
      <w:r w:rsidRPr="00C913B0">
        <w:t xml:space="preserve">О внесении изменений в статью 7 </w:t>
      </w:r>
    </w:p>
    <w:p w:rsidR="00C913B0" w:rsidRDefault="00C913B0" w:rsidP="00C913B0">
      <w:pPr>
        <w:pStyle w:val="2"/>
      </w:pPr>
      <w:r>
        <w:t xml:space="preserve">Федерального закона "О противодействии легализации </w:t>
      </w:r>
    </w:p>
    <w:p w:rsidR="00C913B0" w:rsidRDefault="00C913B0" w:rsidP="00C913B0">
      <w:pPr>
        <w:pStyle w:val="2"/>
      </w:pPr>
      <w:r>
        <w:t xml:space="preserve">(отмыванию) доходов, полученных преступным путем, </w:t>
      </w:r>
    </w:p>
    <w:p w:rsidR="00C913B0" w:rsidRDefault="00C913B0" w:rsidP="00C913B0">
      <w:pPr>
        <w:pStyle w:val="2"/>
      </w:pPr>
      <w:r>
        <w:t xml:space="preserve">и финансированию терроризма" и Федеральный закон </w:t>
      </w:r>
    </w:p>
    <w:p w:rsidR="00C913B0" w:rsidRDefault="00C913B0" w:rsidP="00C913B0">
      <w:pPr>
        <w:pStyle w:val="2"/>
      </w:pPr>
      <w:r>
        <w:t>"О национальной платежной системе"</w:t>
      </w:r>
    </w:p>
    <w:p w:rsidR="00C913B0" w:rsidRDefault="00C913B0" w:rsidP="00C913B0">
      <w:pPr>
        <w:pStyle w:val="2"/>
        <w:rPr>
          <w:szCs w:val="28"/>
        </w:rPr>
      </w:pPr>
    </w:p>
    <w:p w:rsidR="00C913B0" w:rsidRDefault="00C913B0" w:rsidP="00C913B0">
      <w:pPr>
        <w:pStyle w:val="2"/>
      </w:pPr>
    </w:p>
    <w:p w:rsidR="00C913B0" w:rsidRDefault="00C913B0" w:rsidP="00C913B0">
      <w:pPr>
        <w:pStyle w:val="2"/>
      </w:pPr>
    </w:p>
    <w:p w:rsidR="00C913B0" w:rsidRDefault="00C913B0">
      <w:r>
        <w:t xml:space="preserve">Рассмотрев принятый Государственной Думой Федерального Собрания Российской Федерации 10 февраля 2026 года Федеральный закон "О внесении изменений в статью 7 Федерального закона "О противодействии легализации (отмыванию) доходов, полученных преступным путем, </w:t>
      </w:r>
      <w:r>
        <w:br/>
        <w:t xml:space="preserve">и финансированию терроризма" и Федеральный закон "О национальной платежной системе" в соответствии </w:t>
      </w:r>
      <w:r>
        <w:br/>
        <w:t xml:space="preserve">со статьей 106 Конституции Российской Федерации,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913B0" w:rsidRDefault="00C913B0"/>
    <w:p w:rsidR="00C913B0" w:rsidRDefault="00C913B0" w:rsidP="00C913B0">
      <w:r>
        <w:t xml:space="preserve">1. Одобрить Федеральный закон "О внесении изменений </w:t>
      </w:r>
      <w:r>
        <w:br/>
        <w:t xml:space="preserve">в статью 7 Федерального закона "О противодействии легализации (отмыванию) доходов, полученных преступным путем, </w:t>
      </w:r>
      <w:r>
        <w:br/>
        <w:t>и финансированию терроризма" и Федеральный закон "О национальной платежной системе".</w:t>
      </w:r>
    </w:p>
    <w:p w:rsidR="00C913B0" w:rsidRDefault="00C913B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C913B0" w:rsidRDefault="00C913B0" w:rsidP="00C913B0">
      <w:r>
        <w:lastRenderedPageBreak/>
        <w:t>2. Настоящее постановление вступает в силу со дня его принятия.</w:t>
      </w:r>
    </w:p>
    <w:p w:rsidR="00C913B0" w:rsidRDefault="00C913B0" w:rsidP="00C913B0"/>
    <w:p w:rsidR="00C913B0" w:rsidRDefault="00C913B0" w:rsidP="00C913B0"/>
    <w:p w:rsidR="00C913B0" w:rsidRDefault="00C913B0" w:rsidP="00C913B0"/>
    <w:p w:rsidR="00C913B0" w:rsidRDefault="00C913B0" w:rsidP="00CB4A4B">
      <w:pPr>
        <w:pStyle w:val="11"/>
      </w:pPr>
      <w:r>
        <w:t>Председатель</w:t>
      </w:r>
    </w:p>
    <w:p w:rsidR="00C913B0" w:rsidRDefault="00C913B0" w:rsidP="00CB4A4B">
      <w:pPr>
        <w:pStyle w:val="11"/>
      </w:pPr>
      <w:r>
        <w:t>Совета Федерации</w:t>
      </w:r>
    </w:p>
    <w:p w:rsidR="00C913B0" w:rsidRDefault="00C913B0" w:rsidP="00CB4A4B">
      <w:pPr>
        <w:pStyle w:val="11"/>
      </w:pPr>
      <w:r>
        <w:t>Федерального Собрания</w:t>
      </w:r>
    </w:p>
    <w:p w:rsidR="00E42CEF" w:rsidRDefault="00C913B0" w:rsidP="00CB4A4B">
      <w:pPr>
        <w:pStyle w:val="11"/>
      </w:pPr>
      <w:r>
        <w:t>Российской Федерации</w:t>
      </w:r>
      <w:r>
        <w:tab/>
      </w:r>
      <w:r w:rsidR="00E42CEF">
        <w:t>В.И. МАТВИЕНКО</w:t>
      </w:r>
    </w:p>
    <w:p w:rsidR="00C913B0" w:rsidRDefault="00C913B0" w:rsidP="00C913B0">
      <w:pPr>
        <w:pStyle w:val="ac"/>
      </w:pPr>
    </w:p>
    <w:p w:rsidR="00545F85" w:rsidRDefault="00545F85" w:rsidP="00545F85">
      <w:pPr>
        <w:pStyle w:val="af"/>
      </w:pPr>
    </w:p>
    <w:p w:rsidR="00CB4A4B" w:rsidRDefault="00CB4A4B" w:rsidP="00CB4A4B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CB4A4B" w:rsidRDefault="00CB4A4B" w:rsidP="00CB4A4B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CB4A4B" w:rsidRDefault="00CB4A4B" w:rsidP="00CB4A4B">
      <w:pPr>
        <w:pStyle w:val="af"/>
      </w:pPr>
      <w:r>
        <w:t xml:space="preserve">№ </w:t>
      </w:r>
      <w:r>
        <w:rPr>
          <w:lang w:val="en-US"/>
        </w:rPr>
        <w:t>46</w:t>
      </w:r>
      <w:r>
        <w:t>-СФ</w:t>
      </w:r>
    </w:p>
    <w:sectPr w:rsidR="00CB4A4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566" w:rsidRDefault="002B7566">
      <w:pPr>
        <w:spacing w:line="240" w:lineRule="auto"/>
      </w:pPr>
      <w:r>
        <w:separator/>
      </w:r>
    </w:p>
  </w:endnote>
  <w:endnote w:type="continuationSeparator" w:id="0">
    <w:p w:rsidR="002B7566" w:rsidRDefault="002B75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5FC20DD-9EB1-4BF7-B096-403E302EB0C5}"/>
    <w:embedBold r:id="rId2" w:fontKey="{FFF4E1AE-F6FB-4D72-82F2-C16590E9629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0F00C42-2613-4E58-A952-5A93E38DCBB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42CEF" w:rsidRDefault="00E42CEF" w:rsidP="00E42CE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B4A4B">
      <w:rPr>
        <w:noProof/>
      </w:rPr>
      <w:t>sa10702.docx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B4A4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42CEF" w:rsidRDefault="00E42CEF" w:rsidP="00E42CE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B4A4B">
      <w:rPr>
        <w:noProof/>
      </w:rPr>
      <w:t>sa10702.docx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B4A4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566" w:rsidRDefault="002B7566">
      <w:pPr>
        <w:spacing w:line="240" w:lineRule="auto"/>
      </w:pPr>
      <w:r>
        <w:separator/>
      </w:r>
    </w:p>
  </w:footnote>
  <w:footnote w:type="continuationSeparator" w:id="0">
    <w:p w:rsidR="002B7566" w:rsidRDefault="002B756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0383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C88"/>
    <w:rsid w:val="000D3F67"/>
    <w:rsid w:val="001057BD"/>
    <w:rsid w:val="00205211"/>
    <w:rsid w:val="002623D0"/>
    <w:rsid w:val="002A1E3D"/>
    <w:rsid w:val="002B7566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34C88"/>
    <w:rsid w:val="0078182C"/>
    <w:rsid w:val="00885B74"/>
    <w:rsid w:val="00910EF7"/>
    <w:rsid w:val="00997F4C"/>
    <w:rsid w:val="009F32CE"/>
    <w:rsid w:val="00A82E08"/>
    <w:rsid w:val="00AA344E"/>
    <w:rsid w:val="00B0383A"/>
    <w:rsid w:val="00B07D98"/>
    <w:rsid w:val="00B30B27"/>
    <w:rsid w:val="00B33546"/>
    <w:rsid w:val="00B67711"/>
    <w:rsid w:val="00C913B0"/>
    <w:rsid w:val="00CB4A4B"/>
    <w:rsid w:val="00CF27C2"/>
    <w:rsid w:val="00CF731B"/>
    <w:rsid w:val="00DA769E"/>
    <w:rsid w:val="00DC195A"/>
    <w:rsid w:val="00E02685"/>
    <w:rsid w:val="00E42CEF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77ACB6-B61D-481A-8B15-FCD445EA5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76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5118173C8B541B4B1993196A3CD3A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3078C4E-4425-409B-94F1-4EC749CBB0D9}"/>
      </w:docPartPr>
      <w:docPartBody>
        <w:p w:rsidR="00742E54" w:rsidRDefault="00742E54">
          <w:pPr>
            <w:pStyle w:val="85118173C8B541B4B1993196A3CD3A0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E54"/>
    <w:rsid w:val="00554905"/>
    <w:rsid w:val="00670C84"/>
    <w:rsid w:val="007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5118173C8B541B4B1993196A3CD3A01">
    <w:name w:val="85118173C8B541B4B1993196A3CD3A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SA12.02.2026 SA12.02.2026 EQ17.02.2026 </dc:description>
  <cp:lastModifiedBy>Жарков М.А.</cp:lastModifiedBy>
  <cp:revision>5</cp:revision>
  <cp:lastPrinted>2026-02-17T14:10:00Z</cp:lastPrinted>
  <dcterms:created xsi:type="dcterms:W3CDTF">2026-02-12T09:27:00Z</dcterms:created>
  <dcterms:modified xsi:type="dcterms:W3CDTF">2026-02-17T14:18:00Z</dcterms:modified>
</cp:coreProperties>
</file>