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7553E6B2FD64B298A0F6FC11FFEFCB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062BB" w:rsidRDefault="00545F85" w:rsidP="00B062B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7553E6B2FD64B298A0F6FC11FFEFCB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062BB" w:rsidRDefault="00B062BB" w:rsidP="00B062BB">
      <w:pPr>
        <w:pStyle w:val="1"/>
      </w:pPr>
      <w:r>
        <w:t xml:space="preserve">О Федеральном законе "О внесении изменений </w:t>
      </w:r>
    </w:p>
    <w:p w:rsidR="00B062BB" w:rsidRDefault="00B062BB" w:rsidP="00B062BB">
      <w:pPr>
        <w:pStyle w:val="2"/>
      </w:pPr>
      <w:r>
        <w:t xml:space="preserve">в статьи 81 и 82 Уголовно-процессуального кодекса </w:t>
      </w:r>
    </w:p>
    <w:p w:rsidR="00B062BB" w:rsidRDefault="00B062BB" w:rsidP="00B062BB">
      <w:pPr>
        <w:pStyle w:val="2"/>
        <w:rPr>
          <w:rFonts w:ascii="Times New Roman" w:hAnsi="Times New Roman"/>
        </w:rPr>
      </w:pPr>
      <w:r>
        <w:t>Российской Федерации"</w:t>
      </w:r>
    </w:p>
    <w:p w:rsidR="00B062BB" w:rsidRDefault="00B062BB" w:rsidP="00B062BB">
      <w:pPr>
        <w:pStyle w:val="2"/>
      </w:pPr>
    </w:p>
    <w:p w:rsidR="00B062BB" w:rsidRDefault="00B062BB" w:rsidP="00B062BB">
      <w:pPr>
        <w:pStyle w:val="2"/>
      </w:pPr>
    </w:p>
    <w:p w:rsidR="00B062BB" w:rsidRDefault="00B062BB" w:rsidP="00B062BB">
      <w:pPr>
        <w:pStyle w:val="2"/>
      </w:pPr>
    </w:p>
    <w:p w:rsidR="00B062BB" w:rsidRDefault="00B062BB">
      <w:r>
        <w:t>Рассмотрев принятый Государственной Думой Федерального Собрания Российской Федерации 21 октября 2025 года Федеральный закон "</w:t>
      </w:r>
      <w:r>
        <w:rPr>
          <w:bCs/>
          <w:szCs w:val="28"/>
        </w:rPr>
        <w:t>О внесении изменений в статьи 81 и 82</w:t>
      </w:r>
      <w:r>
        <w:rPr>
          <w:b/>
          <w:bCs/>
          <w:szCs w:val="28"/>
        </w:rPr>
        <w:t xml:space="preserve"> </w:t>
      </w:r>
      <w:r>
        <w:rPr>
          <w:bCs/>
          <w:szCs w:val="28"/>
        </w:rPr>
        <w:t>Уголовно-процессуального кодекса Российской Федерации</w:t>
      </w:r>
      <w:r>
        <w:t xml:space="preserve">", </w:t>
      </w:r>
      <w:r>
        <w:br/>
        <w:t xml:space="preserve">в соответствии с частью 4 статьи 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</w:t>
      </w:r>
      <w:bookmarkStart w:id="0" w:name="_GoBack"/>
      <w:bookmarkEnd w:id="0"/>
      <w:r w:rsidRPr="00B51544">
        <w:rPr>
          <w:b/>
          <w:spacing w:val="60"/>
          <w:szCs w:val="28"/>
        </w:rPr>
        <w:t>овляет</w:t>
      </w:r>
      <w:r>
        <w:t>:</w:t>
      </w:r>
    </w:p>
    <w:p w:rsidR="00B062BB" w:rsidRDefault="00B062BB"/>
    <w:p w:rsidR="00B062BB" w:rsidRDefault="00B062BB" w:rsidP="00B062BB">
      <w:r>
        <w:t>1. Одобрить Федеральный закон "</w:t>
      </w:r>
      <w:r>
        <w:rPr>
          <w:bCs/>
          <w:szCs w:val="28"/>
        </w:rPr>
        <w:t xml:space="preserve">О внесении изменений </w:t>
      </w:r>
      <w:r>
        <w:rPr>
          <w:bCs/>
          <w:szCs w:val="28"/>
        </w:rPr>
        <w:br/>
        <w:t>в статьи 81 и 82</w:t>
      </w:r>
      <w:r>
        <w:rPr>
          <w:b/>
          <w:bCs/>
          <w:szCs w:val="28"/>
        </w:rPr>
        <w:t xml:space="preserve"> </w:t>
      </w:r>
      <w:r>
        <w:rPr>
          <w:bCs/>
          <w:szCs w:val="28"/>
        </w:rPr>
        <w:t>Уголовно-процессуального кодекса Российской Федерации</w:t>
      </w:r>
      <w:r>
        <w:t>".</w:t>
      </w:r>
    </w:p>
    <w:p w:rsidR="00B062BB" w:rsidRDefault="00B062BB" w:rsidP="00B062BB">
      <w:r>
        <w:t>2. Настоящее постановление вступает в силу со дня его принятия.</w:t>
      </w:r>
    </w:p>
    <w:p w:rsidR="00B062BB" w:rsidRDefault="00B062BB" w:rsidP="00B062BB"/>
    <w:p w:rsidR="00B062BB" w:rsidRDefault="00B062BB" w:rsidP="00B062BB"/>
    <w:p w:rsidR="00AD40BD" w:rsidRDefault="00AD40BD" w:rsidP="00B4247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B062BB">
      <w:pPr>
        <w:pStyle w:val="ac"/>
      </w:pPr>
    </w:p>
    <w:p w:rsidR="00B42476" w:rsidRDefault="00B42476" w:rsidP="00B062BB">
      <w:pPr>
        <w:pStyle w:val="ac"/>
      </w:pPr>
    </w:p>
    <w:p w:rsidR="00B42476" w:rsidRDefault="00B42476" w:rsidP="00545F85">
      <w:pPr>
        <w:pStyle w:val="af"/>
      </w:pPr>
      <w:r>
        <w:t>Москва</w:t>
      </w:r>
    </w:p>
    <w:p w:rsidR="00B42476" w:rsidRDefault="00B42476" w:rsidP="00545F85">
      <w:pPr>
        <w:pStyle w:val="af"/>
      </w:pPr>
      <w:r>
        <w:t>22 октября 2025 года</w:t>
      </w:r>
    </w:p>
    <w:p w:rsidR="00B42476" w:rsidRPr="00482F30" w:rsidRDefault="00B42476" w:rsidP="00545F85">
      <w:pPr>
        <w:pStyle w:val="af"/>
      </w:pPr>
      <w:r>
        <w:t>№ 454-СФ</w:t>
      </w:r>
    </w:p>
    <w:sectPr w:rsidR="00B42476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152E" w:rsidRDefault="0054152E">
      <w:pPr>
        <w:spacing w:line="240" w:lineRule="auto"/>
      </w:pPr>
      <w:r>
        <w:separator/>
      </w:r>
    </w:p>
  </w:endnote>
  <w:endnote w:type="continuationSeparator" w:id="0">
    <w:p w:rsidR="0054152E" w:rsidRDefault="005415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5A9B3DC-CEAF-4EF8-9AFF-3732B32BC8F9}"/>
    <w:embedBold r:id="rId2" w:fontKey="{76BAA2D4-8392-4407-9A52-18E5C8FA58D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286511F-A9E2-4714-A763-EC1EFA876A1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B69C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42476">
      <w:rPr>
        <w:noProof/>
      </w:rPr>
      <w:t>sa10339.docx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BA15E8">
      <w:rPr>
        <w:noProof/>
      </w:rPr>
      <w:t>22.10.25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4247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B69CD" w:rsidRDefault="003B69CD" w:rsidP="003B69C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42476">
      <w:rPr>
        <w:noProof/>
      </w:rPr>
      <w:t>sa10339.docx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4247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152E" w:rsidRDefault="0054152E">
      <w:pPr>
        <w:spacing w:line="240" w:lineRule="auto"/>
      </w:pPr>
      <w:r>
        <w:separator/>
      </w:r>
    </w:p>
  </w:footnote>
  <w:footnote w:type="continuationSeparator" w:id="0">
    <w:p w:rsidR="0054152E" w:rsidRDefault="0054152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4247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316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B69CD"/>
    <w:rsid w:val="00423816"/>
    <w:rsid w:val="004A68AB"/>
    <w:rsid w:val="00505068"/>
    <w:rsid w:val="0054152E"/>
    <w:rsid w:val="00545F85"/>
    <w:rsid w:val="005B2AEB"/>
    <w:rsid w:val="00720496"/>
    <w:rsid w:val="00723EF8"/>
    <w:rsid w:val="0078182C"/>
    <w:rsid w:val="00885B74"/>
    <w:rsid w:val="00910EF7"/>
    <w:rsid w:val="00994AB7"/>
    <w:rsid w:val="00997F4C"/>
    <w:rsid w:val="00A82E08"/>
    <w:rsid w:val="00AA344E"/>
    <w:rsid w:val="00AD40BD"/>
    <w:rsid w:val="00B062BB"/>
    <w:rsid w:val="00B07D98"/>
    <w:rsid w:val="00B30B27"/>
    <w:rsid w:val="00B33546"/>
    <w:rsid w:val="00B42476"/>
    <w:rsid w:val="00B67711"/>
    <w:rsid w:val="00BA15E8"/>
    <w:rsid w:val="00CF27C2"/>
    <w:rsid w:val="00CF731B"/>
    <w:rsid w:val="00DA769E"/>
    <w:rsid w:val="00E02685"/>
    <w:rsid w:val="00F178A8"/>
    <w:rsid w:val="00F21BB0"/>
    <w:rsid w:val="00F86316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B116B4-544D-475B-B146-E4D783A02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7553E6B2FD64B298A0F6FC11FFEFCB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2E38C5-3E99-4A20-90C5-8A5A4068EBF6}"/>
      </w:docPartPr>
      <w:docPartBody>
        <w:p w:rsidR="00161C9A" w:rsidRDefault="00161C9A">
          <w:pPr>
            <w:pStyle w:val="57553E6B2FD64B298A0F6FC11FFEFCB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C9A"/>
    <w:rsid w:val="00161C9A"/>
    <w:rsid w:val="0031608D"/>
    <w:rsid w:val="00EC6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7553E6B2FD64B298A0F6FC11FFEFCBB">
    <w:name w:val="57553E6B2FD64B298A0F6FC11FFEFC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SA21.10.2025 QA21.10.2025 QA21.10.2025 </dc:description>
  <cp:lastModifiedBy>Жарков М.А.</cp:lastModifiedBy>
  <cp:revision>5</cp:revision>
  <cp:lastPrinted>2025-10-21T16:17:00Z</cp:lastPrinted>
  <dcterms:created xsi:type="dcterms:W3CDTF">2025-10-21T09:40:00Z</dcterms:created>
  <dcterms:modified xsi:type="dcterms:W3CDTF">2025-10-22T06:59:00Z</dcterms:modified>
</cp:coreProperties>
</file>