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8EA392A5C2043B7AB519B52B7D83D2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F0155" w:rsidRDefault="00545F85" w:rsidP="008F015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8EA392A5C2043B7AB519B52B7D83D2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F0155" w:rsidRPr="008F0155" w:rsidRDefault="008F0155" w:rsidP="008F0155">
      <w:pPr>
        <w:pStyle w:val="1"/>
      </w:pPr>
      <w:r w:rsidRPr="008F0155">
        <w:t xml:space="preserve">О Федеральном законе "О внесении изменений </w:t>
      </w:r>
    </w:p>
    <w:p w:rsidR="008F0155" w:rsidRDefault="008F0155" w:rsidP="008F0155">
      <w:pPr>
        <w:pStyle w:val="2"/>
      </w:pPr>
      <w:r>
        <w:t>в Закон Российской Федерации "О недрах"</w:t>
      </w:r>
    </w:p>
    <w:p w:rsidR="008F0155" w:rsidRDefault="008F0155" w:rsidP="008F0155">
      <w:pPr>
        <w:pStyle w:val="2"/>
      </w:pPr>
    </w:p>
    <w:p w:rsidR="008F0155" w:rsidRDefault="008F0155" w:rsidP="008F0155">
      <w:pPr>
        <w:pStyle w:val="2"/>
      </w:pPr>
    </w:p>
    <w:p w:rsidR="008F0155" w:rsidRDefault="008F0155" w:rsidP="008F0155">
      <w:pPr>
        <w:pStyle w:val="2"/>
      </w:pPr>
    </w:p>
    <w:p w:rsidR="008F0155" w:rsidRDefault="008F0155">
      <w:r>
        <w:t>Рассмотрев принятый Государственной Думой Федерального Собрания Российской Федерации 17 декабря 2025 года Федеральный закон</w:t>
      </w:r>
      <w:r>
        <w:rPr>
          <w:bCs/>
          <w:spacing w:val="-4"/>
        </w:rPr>
        <w:t xml:space="preserve"> "О внесении изменений в Закон Российской Федерации "О недрах"</w:t>
      </w:r>
      <w:r>
        <w:t>, в соответствии с частью 4 статьи 105 Конституции Российской Федерации Совет Федерации Федерального Собрания Российской Феде</w:t>
      </w:r>
      <w:bookmarkStart w:id="0" w:name="_GoBack"/>
      <w:bookmarkEnd w:id="0"/>
      <w:r>
        <w:t xml:space="preserve">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F0155" w:rsidRDefault="008F0155"/>
    <w:p w:rsidR="008F0155" w:rsidRDefault="008F0155" w:rsidP="008F0155">
      <w:r>
        <w:t>1. Одобрить Федеральный закон "</w:t>
      </w:r>
      <w:r>
        <w:rPr>
          <w:bCs/>
        </w:rPr>
        <w:t xml:space="preserve">О внесении изменений </w:t>
      </w:r>
      <w:r>
        <w:rPr>
          <w:bCs/>
        </w:rPr>
        <w:br/>
        <w:t xml:space="preserve">в Закон Российской Федерации </w:t>
      </w:r>
      <w:r>
        <w:t>"</w:t>
      </w:r>
      <w:r>
        <w:rPr>
          <w:bCs/>
        </w:rPr>
        <w:t>О недрах</w:t>
      </w:r>
      <w:r>
        <w:t>"</w:t>
      </w:r>
      <w:r>
        <w:rPr>
          <w:bCs/>
          <w:spacing w:val="-4"/>
        </w:rPr>
        <w:t>.</w:t>
      </w:r>
    </w:p>
    <w:p w:rsidR="008F0155" w:rsidRDefault="008F0155" w:rsidP="008F0155">
      <w:r>
        <w:t>2. Настоящее постановление вступает в силу со дня его принятия.</w:t>
      </w:r>
    </w:p>
    <w:p w:rsidR="008F0155" w:rsidRDefault="008F0155" w:rsidP="008F0155"/>
    <w:p w:rsidR="008F0155" w:rsidRDefault="008F0155" w:rsidP="008F0155"/>
    <w:p w:rsidR="008F0155" w:rsidRDefault="008F0155" w:rsidP="008F0155"/>
    <w:p w:rsidR="00CE4072" w:rsidRDefault="008F0155" w:rsidP="00D97CB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CE4072">
        <w:t>В.И. МАТВИЕНКО</w:t>
      </w:r>
    </w:p>
    <w:p w:rsidR="008F0155" w:rsidRDefault="008F0155" w:rsidP="008F0155">
      <w:pPr>
        <w:pStyle w:val="ac"/>
      </w:pPr>
    </w:p>
    <w:p w:rsidR="00545F85" w:rsidRDefault="00545F85" w:rsidP="008F0155">
      <w:pPr>
        <w:pStyle w:val="ac"/>
      </w:pPr>
    </w:p>
    <w:p w:rsidR="00D97CB5" w:rsidRDefault="00D97CB5" w:rsidP="008F0155">
      <w:pPr>
        <w:pStyle w:val="ac"/>
      </w:pPr>
    </w:p>
    <w:p w:rsidR="00D97CB5" w:rsidRDefault="00D97CB5" w:rsidP="00D97CB5">
      <w:pPr>
        <w:pStyle w:val="af"/>
      </w:pPr>
      <w:r>
        <w:t>Москва</w:t>
      </w:r>
    </w:p>
    <w:p w:rsidR="00D97CB5" w:rsidRDefault="00D97CB5" w:rsidP="00D97CB5">
      <w:pPr>
        <w:pStyle w:val="af"/>
      </w:pPr>
      <w:r>
        <w:t>19 декабря 2025 года</w:t>
      </w:r>
      <w:r>
        <w:br/>
        <w:t>№ 617-СФ</w:t>
      </w:r>
    </w:p>
    <w:sectPr w:rsidR="00D97CB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12F" w:rsidRDefault="0066612F">
      <w:pPr>
        <w:spacing w:line="240" w:lineRule="auto"/>
      </w:pPr>
      <w:r>
        <w:separator/>
      </w:r>
    </w:p>
  </w:endnote>
  <w:endnote w:type="continuationSeparator" w:id="0">
    <w:p w:rsidR="0066612F" w:rsidRDefault="006661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904C1A8-457E-4167-940B-D76FC4CA1073}"/>
    <w:embedBold r:id="rId2" w:fontKey="{C85F48C4-9342-412C-85DB-159B3F1AAED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BF67886-4D7B-41D6-A5AD-6BBB6DFF3B6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E407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7CB5">
      <w:rPr>
        <w:noProof/>
      </w:rPr>
      <w:t>sa10580.docx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263DD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97CB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E4072" w:rsidRDefault="00CE4072" w:rsidP="00CE407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7CB5">
      <w:rPr>
        <w:noProof/>
      </w:rPr>
      <w:t>sa10580.docx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97CB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12F" w:rsidRDefault="0066612F">
      <w:pPr>
        <w:spacing w:line="240" w:lineRule="auto"/>
      </w:pPr>
      <w:r>
        <w:separator/>
      </w:r>
    </w:p>
  </w:footnote>
  <w:footnote w:type="continuationSeparator" w:id="0">
    <w:p w:rsidR="0066612F" w:rsidRDefault="0066612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97CB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B69"/>
    <w:rsid w:val="000263DD"/>
    <w:rsid w:val="000D3F67"/>
    <w:rsid w:val="001057BD"/>
    <w:rsid w:val="00205211"/>
    <w:rsid w:val="00206B69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6612F"/>
    <w:rsid w:val="00692EEA"/>
    <w:rsid w:val="00720496"/>
    <w:rsid w:val="00723EF8"/>
    <w:rsid w:val="0078182C"/>
    <w:rsid w:val="00885B74"/>
    <w:rsid w:val="008F0155"/>
    <w:rsid w:val="00910EF7"/>
    <w:rsid w:val="00997F4C"/>
    <w:rsid w:val="00A82E08"/>
    <w:rsid w:val="00AA344E"/>
    <w:rsid w:val="00B07D98"/>
    <w:rsid w:val="00B30B27"/>
    <w:rsid w:val="00B33546"/>
    <w:rsid w:val="00B67711"/>
    <w:rsid w:val="00CE4072"/>
    <w:rsid w:val="00CF27C2"/>
    <w:rsid w:val="00CF731B"/>
    <w:rsid w:val="00D97CB5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C619F6-340F-44A9-9D8F-39FFEE88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8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8EA392A5C2043B7AB519B52B7D83D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098FF2-0E32-44D1-A386-8D592E6BC853}"/>
      </w:docPartPr>
      <w:docPartBody>
        <w:p w:rsidR="003F4B94" w:rsidRDefault="003F4B94">
          <w:pPr>
            <w:pStyle w:val="38EA392A5C2043B7AB519B52B7D83D2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B94"/>
    <w:rsid w:val="003F4B94"/>
    <w:rsid w:val="006B5042"/>
    <w:rsid w:val="00ED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8EA392A5C2043B7AB519B52B7D83D2D">
    <w:name w:val="38EA392A5C2043B7AB519B52B7D83D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SA18.12.2025 QA18.12.2025 </dc:description>
  <cp:lastModifiedBy>Жарков М.А.</cp:lastModifiedBy>
  <cp:revision>4</cp:revision>
  <cp:lastPrinted>2025-12-18T15:55:00Z</cp:lastPrinted>
  <dcterms:created xsi:type="dcterms:W3CDTF">2025-12-18T09:15:00Z</dcterms:created>
  <dcterms:modified xsi:type="dcterms:W3CDTF">2025-12-18T16:03:00Z</dcterms:modified>
</cp:coreProperties>
</file>