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E00E5AC2F5A447BBBB9419BA042216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9849F7" w:rsidRDefault="00545F85" w:rsidP="009849F7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E00E5AC2F5A447BBBB9419BA042216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849F7" w:rsidRDefault="009849F7" w:rsidP="009849F7">
      <w:pPr>
        <w:pStyle w:val="1"/>
      </w:pPr>
      <w:r w:rsidRPr="009849F7">
        <w:t xml:space="preserve">О Федеральном законе "О внесении изменений </w:t>
      </w:r>
    </w:p>
    <w:p w:rsidR="009849F7" w:rsidRDefault="009849F7" w:rsidP="009849F7">
      <w:pPr>
        <w:pStyle w:val="2"/>
      </w:pPr>
      <w:r w:rsidRPr="009849F7">
        <w:t xml:space="preserve">в Закон Российской Федерации "О космической деятельности" </w:t>
      </w:r>
    </w:p>
    <w:p w:rsidR="009849F7" w:rsidRDefault="009849F7" w:rsidP="009849F7">
      <w:pPr>
        <w:pStyle w:val="2"/>
      </w:pPr>
      <w:r w:rsidRPr="009849F7">
        <w:t xml:space="preserve">и Федеральный закон "О Государственной корпорации </w:t>
      </w:r>
    </w:p>
    <w:p w:rsidR="009849F7" w:rsidRPr="009849F7" w:rsidRDefault="009849F7" w:rsidP="009849F7">
      <w:pPr>
        <w:pStyle w:val="2"/>
      </w:pPr>
      <w:r w:rsidRPr="009849F7">
        <w:t>по космической деятельности "</w:t>
      </w:r>
      <w:proofErr w:type="spellStart"/>
      <w:r w:rsidRPr="009849F7">
        <w:t>Роскосмос</w:t>
      </w:r>
      <w:proofErr w:type="spellEnd"/>
      <w:r w:rsidRPr="009849F7">
        <w:rPr>
          <w:bCs/>
        </w:rPr>
        <w:t>"</w:t>
      </w:r>
    </w:p>
    <w:p w:rsidR="009849F7" w:rsidRDefault="009849F7" w:rsidP="009849F7">
      <w:pPr>
        <w:pStyle w:val="2"/>
      </w:pPr>
    </w:p>
    <w:p w:rsidR="009849F7" w:rsidRPr="009849F7" w:rsidRDefault="009849F7" w:rsidP="009849F7">
      <w:pPr>
        <w:pStyle w:val="2"/>
      </w:pPr>
    </w:p>
    <w:p w:rsidR="009849F7" w:rsidRDefault="009849F7">
      <w:r w:rsidRPr="009849F7">
        <w:t>Рассмотрев принятый Государственной Думой Федерального Собрания Российской Федерации 16 декабря 2025 года Федеральный закон "О внесении изменений в Закон Российской Федерации "О космической дея</w:t>
      </w:r>
      <w:r>
        <w:t xml:space="preserve">тельности" и Федеральный закон </w:t>
      </w:r>
      <w:r w:rsidRPr="009849F7">
        <w:t>"О Государственной корпорации по космической деятельности "</w:t>
      </w:r>
      <w:proofErr w:type="spellStart"/>
      <w:r w:rsidRPr="009849F7">
        <w:t>Роскосмос</w:t>
      </w:r>
      <w:proofErr w:type="spellEnd"/>
      <w:r w:rsidRPr="009849F7">
        <w:t xml:space="preserve">" в соответствии 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9849F7" w:rsidRDefault="009849F7"/>
    <w:p w:rsidR="009849F7" w:rsidRPr="009849F7" w:rsidRDefault="009849F7" w:rsidP="009849F7">
      <w:r w:rsidRPr="009849F7">
        <w:t xml:space="preserve">1. Одобрить Федеральный закон "О внесении изменений </w:t>
      </w:r>
      <w:r>
        <w:br/>
      </w:r>
      <w:r w:rsidRPr="009849F7">
        <w:t>в Закон Российской Федерации "О космической деятельности" и Федеральный закон "О Государственной корпорации по космической деятельности "</w:t>
      </w:r>
      <w:proofErr w:type="spellStart"/>
      <w:r w:rsidRPr="009849F7">
        <w:t>Роскосмос</w:t>
      </w:r>
      <w:proofErr w:type="spellEnd"/>
      <w:r w:rsidRPr="009849F7">
        <w:t>".</w:t>
      </w:r>
    </w:p>
    <w:p w:rsidR="009849F7" w:rsidRPr="009849F7" w:rsidRDefault="009849F7" w:rsidP="009849F7">
      <w:r w:rsidRPr="009849F7">
        <w:t>2. Настоящее постановление вступает в силу со дня его принятия.</w:t>
      </w:r>
    </w:p>
    <w:p w:rsidR="00545F85" w:rsidRDefault="00545F85" w:rsidP="00545F85"/>
    <w:p w:rsidR="00244095" w:rsidRDefault="009849F7" w:rsidP="003E298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244095">
        <w:t>В.И. МАТВИЕНКО</w:t>
      </w:r>
    </w:p>
    <w:p w:rsidR="003E2989" w:rsidRDefault="003E2989" w:rsidP="003E2989">
      <w:pPr>
        <w:pStyle w:val="11"/>
      </w:pPr>
    </w:p>
    <w:p w:rsidR="003E2989" w:rsidRDefault="003E2989" w:rsidP="00545F85">
      <w:pPr>
        <w:pStyle w:val="af"/>
      </w:pPr>
      <w:r>
        <w:t>Москва</w:t>
      </w:r>
    </w:p>
    <w:p w:rsidR="003E2989" w:rsidRDefault="003E2989" w:rsidP="00545F85">
      <w:pPr>
        <w:pStyle w:val="af"/>
      </w:pPr>
      <w:r>
        <w:t>19 декабря 2025 года</w:t>
      </w:r>
    </w:p>
    <w:p w:rsidR="003E2989" w:rsidRPr="00482F30" w:rsidRDefault="003E2989" w:rsidP="00545F85">
      <w:pPr>
        <w:pStyle w:val="af"/>
      </w:pPr>
      <w:r>
        <w:t>№ 615-СФ</w:t>
      </w:r>
    </w:p>
    <w:sectPr w:rsidR="003E2989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72C3" w:rsidRDefault="004F72C3">
      <w:pPr>
        <w:spacing w:line="240" w:lineRule="auto"/>
      </w:pPr>
      <w:r>
        <w:separator/>
      </w:r>
    </w:p>
  </w:endnote>
  <w:endnote w:type="continuationSeparator" w:id="0">
    <w:p w:rsidR="004F72C3" w:rsidRDefault="004F72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7BBEA53-84E1-4C7F-A6E8-484568CA9134}"/>
    <w:embedBold r:id="rId2" w:fontKey="{20575624-A9ED-4968-B9B1-59DF9A57D13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A5B47B2-BD58-440E-827E-5479E5CBDEF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44095" w:rsidRDefault="00244095" w:rsidP="0024409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E2989">
      <w:rPr>
        <w:noProof/>
      </w:rPr>
      <w:t>zo7280.docx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E2989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44095" w:rsidRDefault="00244095" w:rsidP="0024409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E2989">
      <w:rPr>
        <w:noProof/>
      </w:rPr>
      <w:t>zo7280.docx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E298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72C3" w:rsidRDefault="004F72C3">
      <w:pPr>
        <w:spacing w:line="240" w:lineRule="auto"/>
      </w:pPr>
      <w:r>
        <w:separator/>
      </w:r>
    </w:p>
  </w:footnote>
  <w:footnote w:type="continuationSeparator" w:id="0">
    <w:p w:rsidR="004F72C3" w:rsidRDefault="004F72C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E298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EBB"/>
    <w:rsid w:val="000D3F67"/>
    <w:rsid w:val="001057BD"/>
    <w:rsid w:val="00205211"/>
    <w:rsid w:val="00244095"/>
    <w:rsid w:val="002623D0"/>
    <w:rsid w:val="002A1E3D"/>
    <w:rsid w:val="002B772D"/>
    <w:rsid w:val="003114B9"/>
    <w:rsid w:val="003273F1"/>
    <w:rsid w:val="0035125E"/>
    <w:rsid w:val="00351EBB"/>
    <w:rsid w:val="003E2989"/>
    <w:rsid w:val="00423816"/>
    <w:rsid w:val="004A68AB"/>
    <w:rsid w:val="004F72C3"/>
    <w:rsid w:val="00505068"/>
    <w:rsid w:val="00545F85"/>
    <w:rsid w:val="005B2AEB"/>
    <w:rsid w:val="00720496"/>
    <w:rsid w:val="00723EF8"/>
    <w:rsid w:val="0078182C"/>
    <w:rsid w:val="00885B74"/>
    <w:rsid w:val="00910EF7"/>
    <w:rsid w:val="009849F7"/>
    <w:rsid w:val="00997F4C"/>
    <w:rsid w:val="00A3404B"/>
    <w:rsid w:val="00A82E08"/>
    <w:rsid w:val="00AA344E"/>
    <w:rsid w:val="00B07D98"/>
    <w:rsid w:val="00B30B27"/>
    <w:rsid w:val="00B33546"/>
    <w:rsid w:val="00B67711"/>
    <w:rsid w:val="00CF27C2"/>
    <w:rsid w:val="00CF731B"/>
    <w:rsid w:val="00D11E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B1F6C7-8D3D-4788-B643-995EA54D3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506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E00E5AC2F5A447BBBB9419BA042216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4791EC-489A-40F8-984D-D65A861C34F1}"/>
      </w:docPartPr>
      <w:docPartBody>
        <w:p w:rsidR="00265C08" w:rsidRDefault="00265C08">
          <w:pPr>
            <w:pStyle w:val="CE00E5AC2F5A447BBBB9419BA042216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C08"/>
    <w:rsid w:val="00265C08"/>
    <w:rsid w:val="002E669F"/>
    <w:rsid w:val="00B60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E00E5AC2F5A447BBBB9419BA0422160">
    <w:name w:val="CE00E5AC2F5A447BBBB9419BA042216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ZO17.12.2025 QA18.12.2025 </dc:description>
  <cp:lastModifiedBy>Жарков М.А.</cp:lastModifiedBy>
  <cp:revision>4</cp:revision>
  <cp:lastPrinted>2025-12-18T15:18:00Z</cp:lastPrinted>
  <dcterms:created xsi:type="dcterms:W3CDTF">2025-12-17T12:11:00Z</dcterms:created>
  <dcterms:modified xsi:type="dcterms:W3CDTF">2025-12-18T15:19:00Z</dcterms:modified>
</cp:coreProperties>
</file>