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B212BFF472C437EB6D8C7289BAA1A5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D3657" w:rsidRDefault="00545F85" w:rsidP="00810A3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B212BFF472C437EB6D8C7289BAA1A5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D3657" w:rsidRDefault="003D3657" w:rsidP="003D3657">
      <w:pPr>
        <w:pStyle w:val="1"/>
      </w:pPr>
      <w:r w:rsidRPr="00EB5A24">
        <w:t>О Федеральном законе</w:t>
      </w:r>
      <w:r>
        <w:t xml:space="preserve"> </w:t>
      </w:r>
      <w:r w:rsidRPr="00EB5A24">
        <w:t xml:space="preserve">"О ратификации Соглашения </w:t>
      </w:r>
    </w:p>
    <w:p w:rsidR="003D3657" w:rsidRDefault="003D3657" w:rsidP="003D3657">
      <w:pPr>
        <w:pStyle w:val="2"/>
      </w:pPr>
      <w:r w:rsidRPr="00EB5A24">
        <w:t xml:space="preserve">между Правительством Российской Федерации </w:t>
      </w:r>
    </w:p>
    <w:p w:rsidR="003D3657" w:rsidRDefault="003D3657" w:rsidP="003D3657">
      <w:pPr>
        <w:pStyle w:val="2"/>
      </w:pPr>
      <w:r w:rsidRPr="00EB5A24">
        <w:t xml:space="preserve">и Правительством Республики Никарагуа </w:t>
      </w:r>
    </w:p>
    <w:p w:rsidR="003D3657" w:rsidRDefault="003D3657" w:rsidP="003D3657">
      <w:pPr>
        <w:pStyle w:val="2"/>
      </w:pPr>
      <w:r w:rsidRPr="00EB5A24">
        <w:t>о военном сотрудничестве"</w:t>
      </w:r>
    </w:p>
    <w:p w:rsidR="003D3657" w:rsidRDefault="003D3657" w:rsidP="003D3657">
      <w:pPr>
        <w:pStyle w:val="2"/>
      </w:pPr>
    </w:p>
    <w:p w:rsidR="003D3657" w:rsidRDefault="003D3657" w:rsidP="003D3657">
      <w:pPr>
        <w:pStyle w:val="2"/>
      </w:pPr>
    </w:p>
    <w:p w:rsidR="003D3657" w:rsidRDefault="003D3657">
      <w:r w:rsidRPr="00EB5A24">
        <w:t xml:space="preserve">Рассмотрев принятый Государственной Думой Федерального Собрания Российской Федерации 22 апреля 2026 года Федеральный закон "О ратификации Соглашения между Правительством Российской Федерации и Правительством Республики Никарагуа о военном сотрудничестве"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3D3657" w:rsidRDefault="003D3657" w:rsidP="00810A38">
      <w:pPr>
        <w:spacing w:line="240" w:lineRule="auto"/>
      </w:pPr>
    </w:p>
    <w:p w:rsidR="003D3657" w:rsidRPr="00EB5A24" w:rsidRDefault="003D3657" w:rsidP="003D3657">
      <w:r w:rsidRPr="00EB5A24">
        <w:t xml:space="preserve">1. Одобрить Федеральный закон "О ратификации Соглашения между Правительством Российской Федерации </w:t>
      </w:r>
      <w:r>
        <w:br/>
      </w:r>
      <w:r w:rsidRPr="00EB5A24">
        <w:t>и Правительством Республики Никарагуа о военном сотрудничестве".</w:t>
      </w:r>
    </w:p>
    <w:p w:rsidR="003D3657" w:rsidRPr="00EB5A24" w:rsidRDefault="003D3657" w:rsidP="003D3657">
      <w:r w:rsidRPr="00EB5A24">
        <w:t>2. Настоящее постановление вступает в силу со дня его принятия.</w:t>
      </w:r>
    </w:p>
    <w:p w:rsidR="003D3657" w:rsidRPr="00EB5A24" w:rsidRDefault="003D3657" w:rsidP="00810A38">
      <w:pPr>
        <w:spacing w:line="240" w:lineRule="auto"/>
      </w:pPr>
    </w:p>
    <w:p w:rsidR="00810A38" w:rsidRDefault="003D3657" w:rsidP="00BA05EB">
      <w:pPr>
        <w:pStyle w:val="11"/>
      </w:pPr>
      <w:r w:rsidRPr="00EB5A24">
        <w:t>Председатель</w:t>
      </w:r>
      <w:r w:rsidRPr="00EB5A24">
        <w:br/>
        <w:t>Совета Федерации</w:t>
      </w:r>
      <w:r w:rsidRPr="00EB5A24">
        <w:br/>
        <w:t>Федерального Собрания</w:t>
      </w:r>
      <w:r w:rsidRPr="00EB5A24">
        <w:br/>
        <w:t>Российской Федерации</w:t>
      </w:r>
      <w:r w:rsidRPr="00EB5A24">
        <w:tab/>
      </w:r>
      <w:r w:rsidR="00810A38">
        <w:tab/>
        <w:t>В.И. МАТВИЕНКО</w:t>
      </w:r>
    </w:p>
    <w:p w:rsidR="00810A38" w:rsidRDefault="00810A38" w:rsidP="00C74F19">
      <w:pPr>
        <w:pStyle w:val="ac"/>
      </w:pPr>
    </w:p>
    <w:p w:rsidR="00BA05EB" w:rsidRDefault="00BA05EB" w:rsidP="00BA05EB">
      <w:pPr>
        <w:pStyle w:val="ac"/>
      </w:pPr>
      <w:r>
        <w:t>Москва</w:t>
      </w:r>
    </w:p>
    <w:p w:rsidR="00BA05EB" w:rsidRDefault="00BA05EB" w:rsidP="00BA05EB">
      <w:pPr>
        <w:pStyle w:val="ac"/>
      </w:pPr>
      <w:r>
        <w:t>29 апреля 2026 года</w:t>
      </w:r>
    </w:p>
    <w:p w:rsidR="00BA05EB" w:rsidRDefault="00BA05EB" w:rsidP="00BA05EB">
      <w:pPr>
        <w:pStyle w:val="ac"/>
      </w:pPr>
      <w:r>
        <w:t>№ 1</w:t>
      </w:r>
      <w:r>
        <w:rPr>
          <w:lang w:val="en-US"/>
        </w:rPr>
        <w:t>49</w:t>
      </w:r>
      <w:r>
        <w:t>-</w:t>
      </w:r>
      <w:proofErr w:type="spellStart"/>
      <w:r>
        <w:t>СФ</w:t>
      </w:r>
      <w:proofErr w:type="spellEnd"/>
    </w:p>
    <w:sectPr w:rsidR="00BA05E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236" w:rsidRDefault="002B6236">
      <w:pPr>
        <w:spacing w:line="240" w:lineRule="auto"/>
      </w:pPr>
      <w:r>
        <w:separator/>
      </w:r>
    </w:p>
  </w:endnote>
  <w:endnote w:type="continuationSeparator" w:id="0">
    <w:p w:rsidR="002B6236" w:rsidRDefault="002B62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3F7AA42-BC09-4039-A34D-3CD2BAA88A35}"/>
    <w:embedBold r:id="rId2" w:fontKey="{B3B10784-EF5B-470E-A12D-A370F3F7DBA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F0E9A84-61FD-4901-B319-1FB04DC9106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10A38" w:rsidRDefault="00810A38" w:rsidP="00810A3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05EB">
      <w:rPr>
        <w:noProof/>
      </w:rPr>
      <w:t>eq11655.docx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A05E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10A38" w:rsidRDefault="00810A38" w:rsidP="00810A3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05EB">
      <w:rPr>
        <w:noProof/>
      </w:rPr>
      <w:t>eq11655.docx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A05E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236" w:rsidRDefault="002B6236">
      <w:pPr>
        <w:spacing w:line="240" w:lineRule="auto"/>
      </w:pPr>
      <w:r>
        <w:separator/>
      </w:r>
    </w:p>
  </w:footnote>
  <w:footnote w:type="continuationSeparator" w:id="0">
    <w:p w:rsidR="002B6236" w:rsidRDefault="002B62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A05E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6C8"/>
    <w:rsid w:val="000D3F67"/>
    <w:rsid w:val="001057BD"/>
    <w:rsid w:val="00106E42"/>
    <w:rsid w:val="00205211"/>
    <w:rsid w:val="002623D0"/>
    <w:rsid w:val="002A1E3D"/>
    <w:rsid w:val="002B6236"/>
    <w:rsid w:val="002B772D"/>
    <w:rsid w:val="003114B9"/>
    <w:rsid w:val="003273F1"/>
    <w:rsid w:val="0035125E"/>
    <w:rsid w:val="003D3657"/>
    <w:rsid w:val="00423816"/>
    <w:rsid w:val="004716C8"/>
    <w:rsid w:val="004A68AB"/>
    <w:rsid w:val="00505068"/>
    <w:rsid w:val="00545F85"/>
    <w:rsid w:val="005B2AEB"/>
    <w:rsid w:val="00720496"/>
    <w:rsid w:val="00723EF8"/>
    <w:rsid w:val="0078182C"/>
    <w:rsid w:val="00810A38"/>
    <w:rsid w:val="00885B74"/>
    <w:rsid w:val="00910EF7"/>
    <w:rsid w:val="00997F4C"/>
    <w:rsid w:val="00A6004B"/>
    <w:rsid w:val="00A82E08"/>
    <w:rsid w:val="00AA344E"/>
    <w:rsid w:val="00B07D98"/>
    <w:rsid w:val="00B30B27"/>
    <w:rsid w:val="00B33546"/>
    <w:rsid w:val="00B67711"/>
    <w:rsid w:val="00BA05EB"/>
    <w:rsid w:val="00CF27C2"/>
    <w:rsid w:val="00CF731B"/>
    <w:rsid w:val="00DA769E"/>
    <w:rsid w:val="00E02685"/>
    <w:rsid w:val="00E3306A"/>
    <w:rsid w:val="00F178A8"/>
    <w:rsid w:val="00F21B8F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3B29DC-D5DA-4FD2-995D-205443308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0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B212BFF472C437EB6D8C7289BAA1A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B79D10F-4087-43D4-A520-048FB6B6B031}"/>
      </w:docPartPr>
      <w:docPartBody>
        <w:p w:rsidR="007867F0" w:rsidRDefault="007867F0">
          <w:pPr>
            <w:pStyle w:val="9B212BFF472C437EB6D8C7289BAA1A5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7F0"/>
    <w:rsid w:val="007867F0"/>
    <w:rsid w:val="00AD4CE4"/>
    <w:rsid w:val="00FA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B212BFF472C437EB6D8C7289BAA1A5D">
    <w:name w:val="9B212BFF472C437EB6D8C7289BAA1A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Копий+</dc:creator>
  <cp:keywords/>
  <dc:description>EQ22.04.2026 SA23.04.2026 QA27.04.2026 </dc:description>
  <cp:lastModifiedBy>Жарков М.А.</cp:lastModifiedBy>
  <cp:revision>6</cp:revision>
  <cp:lastPrinted>2026-04-28T14:00:00Z</cp:lastPrinted>
  <dcterms:created xsi:type="dcterms:W3CDTF">2026-04-22T09:54:00Z</dcterms:created>
  <dcterms:modified xsi:type="dcterms:W3CDTF">2026-04-28T14:38:00Z</dcterms:modified>
</cp:coreProperties>
</file>