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98562A66B7E4478B43E0282BDAC787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7B20A2" w:rsidRDefault="00545F85" w:rsidP="00FB73D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98562A66B7E4478B43E0282BDAC787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B20A2" w:rsidRDefault="007B20A2" w:rsidP="007B20A2">
      <w:pPr>
        <w:pStyle w:val="1"/>
      </w:pPr>
      <w:r w:rsidRPr="007B20A2">
        <w:t xml:space="preserve">О Федеральном законе "О внесении изменения </w:t>
      </w:r>
    </w:p>
    <w:p w:rsidR="007B20A2" w:rsidRPr="007B20A2" w:rsidRDefault="007B20A2" w:rsidP="007B20A2">
      <w:pPr>
        <w:pStyle w:val="2"/>
      </w:pPr>
      <w:r w:rsidRPr="007B20A2">
        <w:t>в статью 16 Федерального закона "О ветеранах"</w:t>
      </w:r>
    </w:p>
    <w:p w:rsidR="007B20A2" w:rsidRPr="007B20A2" w:rsidRDefault="007B20A2" w:rsidP="007B20A2">
      <w:pPr>
        <w:pStyle w:val="2"/>
      </w:pPr>
    </w:p>
    <w:p w:rsidR="007B20A2" w:rsidRPr="007B20A2" w:rsidRDefault="007B20A2" w:rsidP="007B20A2">
      <w:pPr>
        <w:pStyle w:val="2"/>
      </w:pPr>
    </w:p>
    <w:p w:rsidR="007B20A2" w:rsidRPr="007B20A2" w:rsidRDefault="007B20A2" w:rsidP="007B20A2">
      <w:pPr>
        <w:pStyle w:val="2"/>
      </w:pPr>
    </w:p>
    <w:p w:rsidR="007B20A2" w:rsidRDefault="007B20A2">
      <w:r w:rsidRPr="007B20A2">
        <w:t xml:space="preserve">Рассмотрев принятый Государственной Думой Федерального Собрания Российской Федерации 17 февраля 2026 года Федеральный закон "О внесении изменения в статью 16 Федерального закона "О ветеранах", в соответствии с частью 4 статьи 105 Конституции Российской Федерации </w:t>
      </w:r>
      <w:r>
        <w:t xml:space="preserve">Совет </w:t>
      </w:r>
      <w:r>
        <w:br/>
        <w:t>Федерации Федерального Собрания Российской Фед</w:t>
      </w:r>
      <w:bookmarkStart w:id="0" w:name="_GoBack"/>
      <w:bookmarkEnd w:id="0"/>
      <w:r>
        <w:t xml:space="preserve">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B20A2" w:rsidRDefault="007B20A2"/>
    <w:p w:rsidR="007B20A2" w:rsidRPr="007B20A2" w:rsidRDefault="007B20A2" w:rsidP="007B20A2">
      <w:r w:rsidRPr="007B20A2">
        <w:t>1.</w:t>
      </w:r>
      <w:r>
        <w:t> </w:t>
      </w:r>
      <w:r w:rsidRPr="007B20A2">
        <w:t xml:space="preserve">Одобрить Федеральный закон "О внесении изменения </w:t>
      </w:r>
      <w:r>
        <w:br/>
      </w:r>
      <w:r w:rsidRPr="007B20A2">
        <w:t>в статью 16 Федерального закона "О ветеранах".</w:t>
      </w:r>
    </w:p>
    <w:p w:rsidR="007B20A2" w:rsidRPr="007B20A2" w:rsidRDefault="007B20A2" w:rsidP="007B20A2">
      <w:r w:rsidRPr="007B20A2">
        <w:t>2.</w:t>
      </w:r>
      <w:r>
        <w:t> </w:t>
      </w:r>
      <w:r w:rsidRPr="007B20A2">
        <w:t xml:space="preserve">Настоящее постановление вступает в силу со дня его принятия. </w:t>
      </w:r>
    </w:p>
    <w:p w:rsidR="007B20A2" w:rsidRPr="007B20A2" w:rsidRDefault="007B20A2" w:rsidP="007B20A2"/>
    <w:p w:rsidR="007B20A2" w:rsidRDefault="007B20A2" w:rsidP="007B20A2"/>
    <w:p w:rsidR="007B20A2" w:rsidRPr="007B20A2" w:rsidRDefault="007B20A2" w:rsidP="007B20A2"/>
    <w:p w:rsidR="00FB73DF" w:rsidRDefault="00FB73DF" w:rsidP="00D81A9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B20A2" w:rsidRDefault="007B20A2" w:rsidP="007B20A2">
      <w:pPr>
        <w:pStyle w:val="ac"/>
      </w:pPr>
    </w:p>
    <w:p w:rsidR="00D81A99" w:rsidRPr="007B20A2" w:rsidRDefault="00D81A99" w:rsidP="007B20A2">
      <w:pPr>
        <w:pStyle w:val="ac"/>
      </w:pPr>
    </w:p>
    <w:p w:rsidR="00D81A99" w:rsidRDefault="00D81A99" w:rsidP="00D81A99">
      <w:pPr>
        <w:pStyle w:val="af"/>
      </w:pPr>
      <w:r>
        <w:t>Москва</w:t>
      </w:r>
    </w:p>
    <w:p w:rsidR="00D81A99" w:rsidRDefault="00D81A99" w:rsidP="00D81A99">
      <w:pPr>
        <w:pStyle w:val="af"/>
      </w:pPr>
      <w:r>
        <w:t>18 февраля 2026 года</w:t>
      </w:r>
    </w:p>
    <w:p w:rsidR="00545F85" w:rsidRDefault="00D81A99" w:rsidP="00D81A99">
      <w:pPr>
        <w:pStyle w:val="ac"/>
      </w:pPr>
      <w:r>
        <w:t>№ 42-СФ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51F" w:rsidRDefault="00B5451F">
      <w:pPr>
        <w:spacing w:line="240" w:lineRule="auto"/>
      </w:pPr>
      <w:r>
        <w:separator/>
      </w:r>
    </w:p>
  </w:endnote>
  <w:endnote w:type="continuationSeparator" w:id="0">
    <w:p w:rsidR="00B5451F" w:rsidRDefault="00B545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FA00237-00E8-4D66-9943-AB9762A93AB5}"/>
    <w:embedBold r:id="rId2" w:fontKey="{75061843-BFF5-46BD-B9F9-27DE1E48F81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00AA333-4D51-4857-B26F-6D51FF290D1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B73D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1A99">
      <w:rPr>
        <w:noProof/>
      </w:rPr>
      <w:t>de4060.docx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C3574">
      <w:rPr>
        <w:noProof/>
      </w:rPr>
      <w:t>18.02.26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81A9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B73DF" w:rsidRDefault="00FB73DF" w:rsidP="00FB73D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81A99">
      <w:rPr>
        <w:noProof/>
      </w:rPr>
      <w:t>de4060.docx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81A9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51F" w:rsidRDefault="00B5451F">
      <w:pPr>
        <w:spacing w:line="240" w:lineRule="auto"/>
      </w:pPr>
      <w:r>
        <w:separator/>
      </w:r>
    </w:p>
  </w:footnote>
  <w:footnote w:type="continuationSeparator" w:id="0">
    <w:p w:rsidR="00B5451F" w:rsidRDefault="00B545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81A9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963"/>
    <w:rsid w:val="0009696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C3574"/>
    <w:rsid w:val="00423816"/>
    <w:rsid w:val="004A68AB"/>
    <w:rsid w:val="00505068"/>
    <w:rsid w:val="00545F85"/>
    <w:rsid w:val="005B2AEB"/>
    <w:rsid w:val="00720496"/>
    <w:rsid w:val="00723EF8"/>
    <w:rsid w:val="0078182C"/>
    <w:rsid w:val="007B20A2"/>
    <w:rsid w:val="00885B74"/>
    <w:rsid w:val="00910EF7"/>
    <w:rsid w:val="00997F4C"/>
    <w:rsid w:val="00A82E08"/>
    <w:rsid w:val="00AA344E"/>
    <w:rsid w:val="00B07D98"/>
    <w:rsid w:val="00B30B27"/>
    <w:rsid w:val="00B33546"/>
    <w:rsid w:val="00B5451F"/>
    <w:rsid w:val="00B67711"/>
    <w:rsid w:val="00CF27C2"/>
    <w:rsid w:val="00CF731B"/>
    <w:rsid w:val="00D119DA"/>
    <w:rsid w:val="00D81A99"/>
    <w:rsid w:val="00DA769E"/>
    <w:rsid w:val="00E02685"/>
    <w:rsid w:val="00F178A8"/>
    <w:rsid w:val="00F21BB0"/>
    <w:rsid w:val="00F9160B"/>
    <w:rsid w:val="00FB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5B7594-CAFA-4B40-B525-06F5F47A8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51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98562A66B7E4478B43E0282BDAC78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0494C99-F74E-4090-B06B-748775F537F5}"/>
      </w:docPartPr>
      <w:docPartBody>
        <w:p w:rsidR="005C76F5" w:rsidRDefault="005C76F5">
          <w:pPr>
            <w:pStyle w:val="698562A66B7E4478B43E0282BDAC787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6F5"/>
    <w:rsid w:val="005B73FF"/>
    <w:rsid w:val="005C76F5"/>
    <w:rsid w:val="009C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98562A66B7E4478B43E0282BDAC7878">
    <w:name w:val="698562A66B7E4478B43E0282BDAC78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васин+</dc:creator>
  <cp:keywords/>
  <dc:description>DE17.02.2026 DE17.02.2026 </dc:description>
  <cp:lastModifiedBy>Жарков М.А.</cp:lastModifiedBy>
  <cp:revision>4</cp:revision>
  <cp:lastPrinted>2026-02-17T16:34:00Z</cp:lastPrinted>
  <dcterms:created xsi:type="dcterms:W3CDTF">2026-02-17T12:30:00Z</dcterms:created>
  <dcterms:modified xsi:type="dcterms:W3CDTF">2026-02-18T04:59:00Z</dcterms:modified>
</cp:coreProperties>
</file>