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716D69359B92459CBFC30B4C7011E3CF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4559D9" w:rsidRDefault="00545F85" w:rsidP="004559D9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716D69359B92459CBFC30B4C7011E3CF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4559D9" w:rsidRDefault="004559D9" w:rsidP="004559D9">
      <w:pPr>
        <w:pStyle w:val="1"/>
      </w:pPr>
      <w:r>
        <w:t>О Федеральном законе "</w:t>
      </w:r>
      <w:r w:rsidRPr="0071639F">
        <w:t xml:space="preserve">О внесении изменений </w:t>
      </w:r>
    </w:p>
    <w:p w:rsidR="004559D9" w:rsidRDefault="004559D9" w:rsidP="004559D9">
      <w:pPr>
        <w:pStyle w:val="2"/>
      </w:pPr>
      <w:r w:rsidRPr="0071639F">
        <w:t>в статьи 7 и 17 Федерального закона</w:t>
      </w:r>
      <w:r>
        <w:t xml:space="preserve"> "</w:t>
      </w:r>
      <w:r w:rsidRPr="0071639F">
        <w:t xml:space="preserve">О территориях </w:t>
      </w:r>
    </w:p>
    <w:p w:rsidR="004559D9" w:rsidRPr="0071639F" w:rsidRDefault="004559D9" w:rsidP="004559D9">
      <w:pPr>
        <w:pStyle w:val="2"/>
      </w:pPr>
      <w:r w:rsidRPr="0071639F">
        <w:t xml:space="preserve">опережающего </w:t>
      </w:r>
      <w:r>
        <w:t>развития в Российской Федерации"</w:t>
      </w:r>
    </w:p>
    <w:p w:rsidR="004559D9" w:rsidRDefault="004559D9" w:rsidP="004559D9">
      <w:pPr>
        <w:pStyle w:val="2"/>
      </w:pPr>
    </w:p>
    <w:p w:rsidR="004559D9" w:rsidRDefault="004559D9" w:rsidP="004559D9">
      <w:pPr>
        <w:pStyle w:val="2"/>
      </w:pPr>
    </w:p>
    <w:p w:rsidR="004559D9" w:rsidRPr="004559D9" w:rsidRDefault="004559D9" w:rsidP="004559D9">
      <w:pPr>
        <w:pStyle w:val="2"/>
      </w:pPr>
    </w:p>
    <w:p w:rsidR="004559D9" w:rsidRPr="00323139" w:rsidRDefault="004559D9" w:rsidP="004559D9">
      <w:pPr>
        <w:rPr>
          <w:bCs/>
          <w:spacing w:val="-4"/>
        </w:rPr>
      </w:pPr>
      <w:r>
        <w:t>Рассмотрев принятый Государственной Думой Федерального Собрания Российской Федерации 21 июля 2026 года Федеральный закон</w:t>
      </w:r>
      <w:r>
        <w:rPr>
          <w:bCs/>
          <w:spacing w:val="-4"/>
        </w:rPr>
        <w:t xml:space="preserve"> </w:t>
      </w:r>
      <w:r w:rsidRPr="007D225C">
        <w:rPr>
          <w:bCs/>
          <w:spacing w:val="-4"/>
        </w:rPr>
        <w:t>"</w:t>
      </w:r>
      <w:r w:rsidRPr="0071639F">
        <w:rPr>
          <w:bCs/>
          <w:spacing w:val="-4"/>
        </w:rPr>
        <w:t>О внесении изменений в статьи 7 и 17 Федерального закона "О территориях опережающего развития в Российской Федерации</w:t>
      </w:r>
      <w:r w:rsidRPr="007D225C">
        <w:rPr>
          <w:bCs/>
          <w:spacing w:val="-4"/>
        </w:rPr>
        <w:t>"</w:t>
      </w:r>
      <w:r>
        <w:t xml:space="preserve">, в соответствии с частью 4 статьи 105 Конституции Российской Федерации Совет Федерации Федерального Собрания Российской </w:t>
      </w:r>
      <w:proofErr w:type="gramStart"/>
      <w:r>
        <w:t xml:space="preserve">Федерации  </w:t>
      </w:r>
      <w:r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4559D9" w:rsidRDefault="004559D9" w:rsidP="004559D9"/>
    <w:p w:rsidR="004559D9" w:rsidRPr="001314DA" w:rsidRDefault="004559D9" w:rsidP="004559D9">
      <w:r>
        <w:t xml:space="preserve">1. Одобрить Федеральный закон </w:t>
      </w:r>
      <w:r w:rsidRPr="007D225C">
        <w:t>"</w:t>
      </w:r>
      <w:r w:rsidRPr="0071639F">
        <w:t xml:space="preserve">О внесении изменений </w:t>
      </w:r>
      <w:r>
        <w:br/>
      </w:r>
      <w:r w:rsidRPr="0071639F">
        <w:t>в статьи 7 и 17 Федерального закона "О территориях опережающего развития в Российской Федерации</w:t>
      </w:r>
      <w:r w:rsidRPr="007D225C">
        <w:t>"</w:t>
      </w:r>
      <w:r>
        <w:rPr>
          <w:bCs/>
          <w:spacing w:val="-4"/>
        </w:rPr>
        <w:t>.</w:t>
      </w:r>
    </w:p>
    <w:p w:rsidR="004559D9" w:rsidRDefault="004559D9" w:rsidP="004559D9">
      <w:r>
        <w:t>2. Настоящее постановление вступает в силу со дня его принятия.</w:t>
      </w:r>
    </w:p>
    <w:p w:rsidR="004559D9" w:rsidRDefault="004559D9" w:rsidP="004559D9"/>
    <w:p w:rsidR="004559D9" w:rsidRDefault="004559D9" w:rsidP="004559D9"/>
    <w:p w:rsidR="004559D9" w:rsidRDefault="004559D9" w:rsidP="004559D9"/>
    <w:p w:rsidR="00DA595D" w:rsidRDefault="00DA595D" w:rsidP="00E945A5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4559D9" w:rsidRDefault="004559D9" w:rsidP="004559D9">
      <w:pPr>
        <w:pStyle w:val="ac"/>
      </w:pPr>
    </w:p>
    <w:p w:rsidR="00E945A5" w:rsidRDefault="00E945A5" w:rsidP="00E945A5">
      <w:pPr>
        <w:pStyle w:val="11"/>
        <w:rPr>
          <w:b w:val="0"/>
        </w:rPr>
      </w:pPr>
      <w:r>
        <w:rPr>
          <w:b w:val="0"/>
        </w:rPr>
        <w:t>Москва</w:t>
      </w:r>
    </w:p>
    <w:p w:rsidR="00E945A5" w:rsidRDefault="00E945A5" w:rsidP="00E945A5">
      <w:pPr>
        <w:pStyle w:val="11"/>
        <w:rPr>
          <w:b w:val="0"/>
        </w:rPr>
      </w:pPr>
      <w:r>
        <w:rPr>
          <w:b w:val="0"/>
        </w:rPr>
        <w:t>24 июля 2026 года</w:t>
      </w:r>
    </w:p>
    <w:p w:rsidR="00E945A5" w:rsidRPr="004559D9" w:rsidRDefault="00E945A5" w:rsidP="00E945A5">
      <w:pPr>
        <w:pStyle w:val="ac"/>
      </w:pPr>
      <w:r>
        <w:t>№ 3</w:t>
      </w:r>
      <w:r>
        <w:rPr>
          <w:lang w:val="en-US"/>
        </w:rPr>
        <w:t>61</w:t>
      </w:r>
      <w:r>
        <w:t>-СФ</w:t>
      </w:r>
    </w:p>
    <w:sectPr w:rsidR="00E945A5" w:rsidRPr="004559D9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94C" w:rsidRDefault="00B3494C">
      <w:pPr>
        <w:spacing w:line="240" w:lineRule="auto"/>
      </w:pPr>
      <w:r>
        <w:separator/>
      </w:r>
    </w:p>
  </w:endnote>
  <w:endnote w:type="continuationSeparator" w:id="0">
    <w:p w:rsidR="00B3494C" w:rsidRDefault="00B34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F5852CE7-0CB2-4E53-943B-8E59C0660B82}"/>
    <w:embedBold r:id="rId2" w:fontKey="{DC699F96-869D-45DF-A215-0F993C632798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DE454992-886A-4B06-96E6-FDA8585920F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DA595D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945A5">
      <w:rPr>
        <w:noProof/>
      </w:rPr>
      <w:t>eq11991.docx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4E29DF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E945A5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DA595D" w:rsidRDefault="00DA595D" w:rsidP="00DA595D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945A5">
      <w:rPr>
        <w:noProof/>
      </w:rPr>
      <w:t>eq11991.docx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E945A5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94C" w:rsidRDefault="00B3494C">
      <w:pPr>
        <w:spacing w:line="240" w:lineRule="auto"/>
      </w:pPr>
      <w:r>
        <w:separator/>
      </w:r>
    </w:p>
  </w:footnote>
  <w:footnote w:type="continuationSeparator" w:id="0">
    <w:p w:rsidR="00B3494C" w:rsidRDefault="00B349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E945A5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1F1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423816"/>
    <w:rsid w:val="004559D9"/>
    <w:rsid w:val="004A68AB"/>
    <w:rsid w:val="004E29DF"/>
    <w:rsid w:val="00505068"/>
    <w:rsid w:val="00545F85"/>
    <w:rsid w:val="005B2AEB"/>
    <w:rsid w:val="00720496"/>
    <w:rsid w:val="00723EF8"/>
    <w:rsid w:val="0078182C"/>
    <w:rsid w:val="00885B74"/>
    <w:rsid w:val="00910EF7"/>
    <w:rsid w:val="00997F4C"/>
    <w:rsid w:val="00A82E08"/>
    <w:rsid w:val="00AA344E"/>
    <w:rsid w:val="00B07D98"/>
    <w:rsid w:val="00B30B27"/>
    <w:rsid w:val="00B33546"/>
    <w:rsid w:val="00B3494C"/>
    <w:rsid w:val="00B67711"/>
    <w:rsid w:val="00CF27C2"/>
    <w:rsid w:val="00CF731B"/>
    <w:rsid w:val="00DA595D"/>
    <w:rsid w:val="00DA769E"/>
    <w:rsid w:val="00E02685"/>
    <w:rsid w:val="00E945A5"/>
    <w:rsid w:val="00F178A8"/>
    <w:rsid w:val="00F21BB0"/>
    <w:rsid w:val="00F311F1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46564-56B8-4BF9-BD37-6BD1A0C6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16D69359B92459CBFC30B4C7011E3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2915E-E240-4725-8900-6A47E9491AAF}"/>
      </w:docPartPr>
      <w:docPartBody>
        <w:p w:rsidR="004A0A2C" w:rsidRDefault="004A0A2C">
          <w:pPr>
            <w:pStyle w:val="716D69359B92459CBFC30B4C7011E3CF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2C"/>
    <w:rsid w:val="004A0A2C"/>
    <w:rsid w:val="0095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716D69359B92459CBFC30B4C7011E3CF">
    <w:name w:val="716D69359B92459CBFC30B4C7011E3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экономической политике</dc:subject>
  <dc:creator>Заказчик - Коптева+</dc:creator>
  <cp:keywords/>
  <dc:description>EQ23.07.2026 DE23.07.2026 </dc:description>
  <cp:lastModifiedBy>Кучерова О.М.</cp:lastModifiedBy>
  <cp:revision>4</cp:revision>
  <cp:lastPrinted>2026-07-23T15:55:00Z</cp:lastPrinted>
  <dcterms:created xsi:type="dcterms:W3CDTF">2026-07-23T08:57:00Z</dcterms:created>
  <dcterms:modified xsi:type="dcterms:W3CDTF">2026-07-24T08:10:00Z</dcterms:modified>
</cp:coreProperties>
</file>