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7B4ABD925E546A7B496EB9EB74DF41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45D71" w:rsidRDefault="00545F85" w:rsidP="005844A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7B4ABD925E546A7B496EB9EB74DF41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45D71" w:rsidRDefault="00545D71" w:rsidP="00545D71">
      <w:pPr>
        <w:pStyle w:val="1"/>
      </w:pPr>
      <w:r w:rsidRPr="006F23ED">
        <w:t xml:space="preserve">О Федеральном законе "О ратификации Протокола № 3 </w:t>
      </w:r>
    </w:p>
    <w:p w:rsidR="00545D71" w:rsidRDefault="00545D71" w:rsidP="00545D71">
      <w:pPr>
        <w:pStyle w:val="2"/>
      </w:pPr>
      <w:r w:rsidRPr="006F23ED">
        <w:t xml:space="preserve">к Соглашению между Правительством Российской Федерации </w:t>
      </w:r>
    </w:p>
    <w:p w:rsidR="00545D71" w:rsidRDefault="00545D71" w:rsidP="00545D71">
      <w:pPr>
        <w:pStyle w:val="2"/>
      </w:pPr>
      <w:r w:rsidRPr="006F23ED">
        <w:t xml:space="preserve">и Правительством Турецкой Республики о предоставлении </w:t>
      </w:r>
    </w:p>
    <w:p w:rsidR="00545D71" w:rsidRDefault="00545D71" w:rsidP="00545D71">
      <w:pPr>
        <w:pStyle w:val="2"/>
      </w:pPr>
      <w:r w:rsidRPr="006F23ED">
        <w:t xml:space="preserve">государственного экспортного кредита Правительству </w:t>
      </w:r>
    </w:p>
    <w:p w:rsidR="00545D71" w:rsidRDefault="00545D71" w:rsidP="00545D71">
      <w:pPr>
        <w:pStyle w:val="2"/>
      </w:pPr>
      <w:r w:rsidRPr="006F23ED">
        <w:t xml:space="preserve">Турецкой Республики от 29 декабря 2017 г. и Протокола </w:t>
      </w:r>
    </w:p>
    <w:p w:rsidR="00545D71" w:rsidRDefault="00545D71" w:rsidP="00545D71">
      <w:pPr>
        <w:pStyle w:val="2"/>
      </w:pPr>
      <w:r w:rsidRPr="006F23ED">
        <w:t xml:space="preserve">о внесении изменений в Соглашение между </w:t>
      </w:r>
    </w:p>
    <w:p w:rsidR="00545D71" w:rsidRDefault="00545D71" w:rsidP="00545D71">
      <w:pPr>
        <w:pStyle w:val="2"/>
      </w:pPr>
      <w:r w:rsidRPr="006F23ED">
        <w:t xml:space="preserve">Правительством Российской Федерации и Правительством </w:t>
      </w:r>
    </w:p>
    <w:p w:rsidR="00545D71" w:rsidRDefault="00545D71" w:rsidP="00545D71">
      <w:pPr>
        <w:pStyle w:val="2"/>
      </w:pPr>
      <w:r w:rsidRPr="006F23ED">
        <w:t xml:space="preserve">Турецкой Республики о предоставлении Правительству </w:t>
      </w:r>
    </w:p>
    <w:p w:rsidR="00545D71" w:rsidRDefault="00545D71" w:rsidP="00545D71">
      <w:pPr>
        <w:pStyle w:val="2"/>
      </w:pPr>
      <w:r w:rsidRPr="006F23ED">
        <w:t xml:space="preserve">Турецкой Республики государственного экспортного кредита </w:t>
      </w:r>
    </w:p>
    <w:p w:rsidR="00545D71" w:rsidRDefault="00545D71" w:rsidP="00545D71">
      <w:pPr>
        <w:pStyle w:val="2"/>
      </w:pPr>
      <w:r w:rsidRPr="006F23ED">
        <w:t>от 4 ноября 2021 г."</w:t>
      </w:r>
    </w:p>
    <w:p w:rsidR="00545D71" w:rsidRDefault="00545D71" w:rsidP="00545D71">
      <w:pPr>
        <w:pStyle w:val="2"/>
      </w:pPr>
    </w:p>
    <w:p w:rsidR="00545D71" w:rsidRDefault="00545D71" w:rsidP="00545D71">
      <w:pPr>
        <w:pStyle w:val="2"/>
      </w:pPr>
    </w:p>
    <w:p w:rsidR="00545D71" w:rsidRPr="006F23ED" w:rsidRDefault="00545D71" w:rsidP="00545D71">
      <w:pPr>
        <w:pStyle w:val="2"/>
      </w:pPr>
    </w:p>
    <w:p w:rsidR="00545D71" w:rsidRDefault="00545D71">
      <w:r w:rsidRPr="006F23ED">
        <w:t xml:space="preserve">Рассмотрев принятый Государственной Думой Федерального Собрания Российской Федерации 23 сентября 2025 года Федеральный закон "О ратификации Протокола № 3 к Соглашению между Правительством Российской Федерации и Правительством Турецкой Республики о предоставлении государственного экспортного кредита Правительству Турецкой Республики </w:t>
      </w:r>
      <w:r>
        <w:br/>
      </w:r>
      <w:r w:rsidRPr="006F23ED">
        <w:t>от 29 декабря 2017</w:t>
      </w:r>
      <w:r>
        <w:t> </w:t>
      </w:r>
      <w:r w:rsidRPr="006F23ED">
        <w:t xml:space="preserve">г. и Протокола о внесении изменений в Соглашение между Правительством Российской Федерации и Правительством Турецкой Республики о предоставлении Правительству Турецкой Республики государственного экспортного кредита от 4 ноября 2021 г." в соответствии </w:t>
      </w:r>
      <w:r>
        <w:br/>
      </w:r>
      <w:r w:rsidRPr="006F23ED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45D71" w:rsidRDefault="00545D71"/>
    <w:p w:rsidR="00545D71" w:rsidRPr="006F23ED" w:rsidRDefault="00545D71" w:rsidP="00545D71">
      <w:r w:rsidRPr="006F23ED">
        <w:lastRenderedPageBreak/>
        <w:t>1.</w:t>
      </w:r>
      <w:r>
        <w:t> </w:t>
      </w:r>
      <w:r w:rsidRPr="006F23ED">
        <w:t xml:space="preserve">Одобрить Федеральный закон "О ратификации </w:t>
      </w:r>
      <w:r w:rsidR="00C9550C">
        <w:br/>
      </w:r>
      <w:r w:rsidRPr="006F23ED">
        <w:t>Протокола №</w:t>
      </w:r>
      <w:r>
        <w:t> </w:t>
      </w:r>
      <w:r w:rsidRPr="006F23ED">
        <w:t xml:space="preserve">3 к Соглашению между Правительством Российской Федерации и Правительством Турецкой Республики </w:t>
      </w:r>
      <w:r w:rsidR="00C9550C">
        <w:br/>
      </w:r>
      <w:r w:rsidRPr="006F23ED">
        <w:t xml:space="preserve">о предоставлении государственного экспортного кредита Правительству Турецкой Республики от 29 декабря 2017 г. </w:t>
      </w:r>
      <w:r w:rsidR="00C9550C">
        <w:br/>
      </w:r>
      <w:r w:rsidRPr="006F23ED">
        <w:t>и Протокола о внесении изменений в Соглашение между Правительством Российской Федерации и Правительством Турецкой Республики о предоставлении Правительству Турецкой Республики государственного экспортного кредита от 4 ноября 2021 г.".</w:t>
      </w:r>
    </w:p>
    <w:p w:rsidR="00545D71" w:rsidRPr="006F23ED" w:rsidRDefault="00545D71" w:rsidP="00545D71">
      <w:r w:rsidRPr="006F23ED">
        <w:t>2.</w:t>
      </w:r>
      <w:r>
        <w:t> </w:t>
      </w:r>
      <w:r w:rsidRPr="006F23ED">
        <w:t>Настоящее постановление вступает в силу со дня его принятия.</w:t>
      </w:r>
    </w:p>
    <w:p w:rsidR="00545D71" w:rsidRDefault="00545D71" w:rsidP="00545D71"/>
    <w:p w:rsidR="00545D71" w:rsidRDefault="00545D71" w:rsidP="00545D71"/>
    <w:p w:rsidR="00545D71" w:rsidRPr="006F23ED" w:rsidRDefault="00545D71" w:rsidP="00545D71"/>
    <w:p w:rsidR="00394FA6" w:rsidRDefault="00394FA6" w:rsidP="002B52A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Pr="00394FA6" w:rsidRDefault="00545F85" w:rsidP="00545D71">
      <w:pPr>
        <w:pStyle w:val="ac"/>
      </w:pPr>
    </w:p>
    <w:p w:rsidR="00545F85" w:rsidRDefault="00545F85" w:rsidP="00545F85">
      <w:pPr>
        <w:pStyle w:val="ac"/>
      </w:pPr>
    </w:p>
    <w:p w:rsidR="002B52A4" w:rsidRDefault="002B52A4" w:rsidP="002B52A4">
      <w:pPr>
        <w:pStyle w:val="ac"/>
      </w:pPr>
      <w:r>
        <w:t>Москва</w:t>
      </w:r>
    </w:p>
    <w:p w:rsidR="002B52A4" w:rsidRDefault="002B52A4" w:rsidP="002B52A4">
      <w:pPr>
        <w:pStyle w:val="ac"/>
      </w:pPr>
      <w:r>
        <w:t>24 сентября 2025 года</w:t>
      </w:r>
    </w:p>
    <w:p w:rsidR="002B52A4" w:rsidRDefault="002B52A4" w:rsidP="002B52A4">
      <w:pPr>
        <w:pStyle w:val="ac"/>
      </w:pPr>
      <w:r>
        <w:t>№ 40</w:t>
      </w:r>
      <w:r>
        <w:rPr>
          <w:lang w:val="en-US"/>
        </w:rPr>
        <w:t>8</w:t>
      </w:r>
      <w:r>
        <w:t>-СФ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DF9" w:rsidRDefault="00141DF9">
      <w:pPr>
        <w:spacing w:line="240" w:lineRule="auto"/>
      </w:pPr>
      <w:r>
        <w:separator/>
      </w:r>
    </w:p>
  </w:endnote>
  <w:endnote w:type="continuationSeparator" w:id="0">
    <w:p w:rsidR="00141DF9" w:rsidRDefault="00141D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2D78D8B-3F78-40F2-8AEC-CFAF12144480}"/>
    <w:embedBold r:id="rId2" w:fontKey="{0617F6EF-0DC6-44AE-A61A-75542FD8A17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BDB6A5A-34FA-4B8B-9E97-450EDBFA0F2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844A9" w:rsidRDefault="005844A9" w:rsidP="005844A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B52A4">
      <w:rPr>
        <w:noProof/>
      </w:rPr>
      <w:t>eq11221.docx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B52A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844A9" w:rsidRDefault="005844A9" w:rsidP="005844A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B52A4">
      <w:rPr>
        <w:noProof/>
      </w:rPr>
      <w:t>eq11221.docx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B52A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DF9" w:rsidRDefault="00141DF9">
      <w:pPr>
        <w:spacing w:line="240" w:lineRule="auto"/>
      </w:pPr>
      <w:r>
        <w:separator/>
      </w:r>
    </w:p>
  </w:footnote>
  <w:footnote w:type="continuationSeparator" w:id="0">
    <w:p w:rsidR="00141DF9" w:rsidRDefault="00141D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10D5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9E2"/>
    <w:rsid w:val="000D3F67"/>
    <w:rsid w:val="001057BD"/>
    <w:rsid w:val="00141DF9"/>
    <w:rsid w:val="00205211"/>
    <w:rsid w:val="002623D0"/>
    <w:rsid w:val="002A1E3D"/>
    <w:rsid w:val="002B52A4"/>
    <w:rsid w:val="002B772D"/>
    <w:rsid w:val="003114B9"/>
    <w:rsid w:val="003273F1"/>
    <w:rsid w:val="0035125E"/>
    <w:rsid w:val="00394FA6"/>
    <w:rsid w:val="00423816"/>
    <w:rsid w:val="004A68AB"/>
    <w:rsid w:val="00505068"/>
    <w:rsid w:val="00545D71"/>
    <w:rsid w:val="00545F85"/>
    <w:rsid w:val="00554FB1"/>
    <w:rsid w:val="005844A9"/>
    <w:rsid w:val="005B2AEB"/>
    <w:rsid w:val="00720496"/>
    <w:rsid w:val="00723EF8"/>
    <w:rsid w:val="0078182C"/>
    <w:rsid w:val="00885B74"/>
    <w:rsid w:val="00910D5C"/>
    <w:rsid w:val="00910EF7"/>
    <w:rsid w:val="00997F4C"/>
    <w:rsid w:val="00A82E08"/>
    <w:rsid w:val="00AA344E"/>
    <w:rsid w:val="00B07D98"/>
    <w:rsid w:val="00B30B27"/>
    <w:rsid w:val="00B33546"/>
    <w:rsid w:val="00B559E2"/>
    <w:rsid w:val="00B67711"/>
    <w:rsid w:val="00C9550C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1DBBD1-4571-4C7D-9F65-899DA94B4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01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7B4ABD925E546A7B496EB9EB74DF41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469276-A9E6-485E-9694-FC62243E3095}"/>
      </w:docPartPr>
      <w:docPartBody>
        <w:p w:rsidR="000B6098" w:rsidRDefault="000B6098">
          <w:pPr>
            <w:pStyle w:val="47B4ABD925E546A7B496EB9EB74DF41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098"/>
    <w:rsid w:val="000B6098"/>
    <w:rsid w:val="00AE045F"/>
    <w:rsid w:val="00FE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7B4ABD925E546A7B496EB9EB74DF414">
    <w:name w:val="47B4ABD925E546A7B496EB9EB74DF4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2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2007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Крупкин+</dc:creator>
  <cp:keywords/>
  <dc:description>EQ22.09.2025 ZO23.09.2025 ZO23.09.2025 ZO23.09.2025 </dc:description>
  <cp:lastModifiedBy>Жарков М.А.</cp:lastModifiedBy>
  <cp:revision>6</cp:revision>
  <cp:lastPrinted>2025-09-24T06:00:00Z</cp:lastPrinted>
  <dcterms:created xsi:type="dcterms:W3CDTF">2025-09-22T06:04:00Z</dcterms:created>
  <dcterms:modified xsi:type="dcterms:W3CDTF">2025-09-24T06:12:00Z</dcterms:modified>
</cp:coreProperties>
</file>