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B3A1A53021F4AC293F28EF411EE83A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740546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D159C" w:rsidRDefault="00545F85" w:rsidP="00A526F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B3A1A53021F4AC293F28EF411EE83A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D159C" w:rsidRDefault="008D159C" w:rsidP="008D159C">
      <w:pPr>
        <w:pStyle w:val="1"/>
      </w:pPr>
      <w:r w:rsidRPr="00B22FDD">
        <w:t>О Федеральном законе</w:t>
      </w:r>
      <w:r>
        <w:t xml:space="preserve"> </w:t>
      </w:r>
      <w:r w:rsidRPr="00B22FDD">
        <w:t xml:space="preserve">"О внесении изменений </w:t>
      </w:r>
    </w:p>
    <w:p w:rsidR="008D159C" w:rsidRDefault="008D159C" w:rsidP="008D159C">
      <w:pPr>
        <w:pStyle w:val="2"/>
      </w:pPr>
      <w:r w:rsidRPr="00B22FDD">
        <w:t xml:space="preserve">в Федеральный закон "Об оружии" и отдельные </w:t>
      </w:r>
    </w:p>
    <w:p w:rsidR="008D159C" w:rsidRPr="00B22FDD" w:rsidRDefault="008D159C" w:rsidP="008D159C">
      <w:pPr>
        <w:pStyle w:val="2"/>
      </w:pPr>
      <w:r w:rsidRPr="00B22FDD">
        <w:t>законодательные акты Российской Федерации"</w:t>
      </w:r>
    </w:p>
    <w:p w:rsidR="008D159C" w:rsidRPr="00B22FDD" w:rsidRDefault="008D159C" w:rsidP="008D159C">
      <w:pPr>
        <w:pStyle w:val="2"/>
      </w:pPr>
    </w:p>
    <w:p w:rsidR="008D159C" w:rsidRDefault="008D159C" w:rsidP="008D159C">
      <w:pPr>
        <w:pStyle w:val="2"/>
      </w:pPr>
    </w:p>
    <w:p w:rsidR="008D159C" w:rsidRPr="00B22FDD" w:rsidRDefault="008D159C" w:rsidP="008D159C">
      <w:pPr>
        <w:pStyle w:val="2"/>
      </w:pPr>
    </w:p>
    <w:p w:rsidR="008D159C" w:rsidRDefault="008D159C">
      <w:r w:rsidRPr="00B22FDD">
        <w:t xml:space="preserve">Рассмотрев принятый Государственной Думой Федерального Собрания Российской Федерации 11 марта 2026 года Федеральный закон "О внесении изменений в Федеральный закон "Об оружии" и отдельные законодательные акты Российской Федерации",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D159C" w:rsidRDefault="008D159C"/>
    <w:p w:rsidR="008D159C" w:rsidRPr="00B22FDD" w:rsidRDefault="008D159C" w:rsidP="008D159C">
      <w:r w:rsidRPr="00B22FDD">
        <w:t>1. Одобрить Федеральный закон "О внесении изменений в Федеральный закон "Об оружии" и отдельные законодательные акты Российской Федерации".</w:t>
      </w:r>
    </w:p>
    <w:p w:rsidR="008D159C" w:rsidRDefault="008D159C" w:rsidP="008D159C">
      <w:r w:rsidRPr="00B22FDD">
        <w:t>2. Настоящее постановление вступает в силу со дня его принятия.</w:t>
      </w:r>
    </w:p>
    <w:p w:rsidR="008D159C" w:rsidRDefault="008D159C" w:rsidP="008D159C"/>
    <w:p w:rsidR="008D159C" w:rsidRPr="00B22FDD" w:rsidRDefault="008D159C" w:rsidP="008D159C"/>
    <w:p w:rsidR="008D159C" w:rsidRPr="00B22FDD" w:rsidRDefault="008D159C" w:rsidP="008D159C"/>
    <w:p w:rsidR="00A526F4" w:rsidRDefault="00A526F4" w:rsidP="00823FF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D159C" w:rsidRPr="00B22FDD" w:rsidRDefault="008D159C" w:rsidP="008D159C">
      <w:pPr>
        <w:pStyle w:val="ac"/>
      </w:pPr>
    </w:p>
    <w:p w:rsidR="00823FF1" w:rsidRDefault="00823FF1" w:rsidP="00823FF1">
      <w:pPr>
        <w:pStyle w:val="af"/>
      </w:pPr>
      <w:r>
        <w:t>Москва</w:t>
      </w:r>
    </w:p>
    <w:p w:rsidR="00823FF1" w:rsidRDefault="00823FF1" w:rsidP="00823FF1">
      <w:pPr>
        <w:pStyle w:val="af"/>
      </w:pPr>
      <w:r>
        <w:t>18 марта 2026 года</w:t>
      </w:r>
    </w:p>
    <w:p w:rsidR="00823FF1" w:rsidRDefault="00823FF1" w:rsidP="00823FF1">
      <w:pPr>
        <w:pStyle w:val="af"/>
      </w:pPr>
      <w:r>
        <w:t xml:space="preserve">№ </w:t>
      </w:r>
      <w:r>
        <w:rPr>
          <w:lang w:val="en-US"/>
        </w:rPr>
        <w:t>97</w:t>
      </w:r>
      <w:r>
        <w:t>-СФ</w:t>
      </w:r>
    </w:p>
    <w:sectPr w:rsidR="00823FF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26C" w:rsidRDefault="0067426C">
      <w:pPr>
        <w:spacing w:line="240" w:lineRule="auto"/>
      </w:pPr>
      <w:r>
        <w:separator/>
      </w:r>
    </w:p>
  </w:endnote>
  <w:endnote w:type="continuationSeparator" w:id="0">
    <w:p w:rsidR="0067426C" w:rsidRDefault="006742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C415E64-E09B-4C84-958E-70E27FDDF335}"/>
    <w:embedBold r:id="rId2" w:fontKey="{20A6B009-8632-481A-86A6-FF8EF38D57D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DE15B64-3F06-4A5A-BA2D-44B6FA4D62D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526F4" w:rsidRDefault="00A526F4" w:rsidP="00A526F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23FF1">
      <w:rPr>
        <w:noProof/>
      </w:rPr>
      <w:t>eq11568.docx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23FF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526F4" w:rsidRDefault="00A526F4" w:rsidP="00A526F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23FF1">
      <w:rPr>
        <w:noProof/>
      </w:rPr>
      <w:t>eq11568.docx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23FF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26C" w:rsidRDefault="0067426C">
      <w:pPr>
        <w:spacing w:line="240" w:lineRule="auto"/>
      </w:pPr>
      <w:r>
        <w:separator/>
      </w:r>
    </w:p>
  </w:footnote>
  <w:footnote w:type="continuationSeparator" w:id="0">
    <w:p w:rsidR="0067426C" w:rsidRDefault="006742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23FF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158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82648"/>
    <w:rsid w:val="005B2AEB"/>
    <w:rsid w:val="0067426C"/>
    <w:rsid w:val="00720496"/>
    <w:rsid w:val="00723EF8"/>
    <w:rsid w:val="00740546"/>
    <w:rsid w:val="0078182C"/>
    <w:rsid w:val="00823FF1"/>
    <w:rsid w:val="00885B74"/>
    <w:rsid w:val="008D159C"/>
    <w:rsid w:val="00910EF7"/>
    <w:rsid w:val="00997F4C"/>
    <w:rsid w:val="00A526F4"/>
    <w:rsid w:val="00A82E08"/>
    <w:rsid w:val="00AA344E"/>
    <w:rsid w:val="00B07D98"/>
    <w:rsid w:val="00B10359"/>
    <w:rsid w:val="00B30B27"/>
    <w:rsid w:val="00B33546"/>
    <w:rsid w:val="00B67711"/>
    <w:rsid w:val="00CF27C2"/>
    <w:rsid w:val="00CF731B"/>
    <w:rsid w:val="00D40158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F3DEEA-502F-491E-A6E4-6A42A26A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B3A1A53021F4AC293F28EF411EE83A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CD3D371-4550-4DFA-8BE3-D63E81F74BC4}"/>
      </w:docPartPr>
      <w:docPartBody>
        <w:p w:rsidR="00ED42FF" w:rsidRDefault="00ED42FF">
          <w:pPr>
            <w:pStyle w:val="7B3A1A53021F4AC293F28EF411EE83A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2FF"/>
    <w:rsid w:val="00462FC9"/>
    <w:rsid w:val="00E93564"/>
    <w:rsid w:val="00ED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B3A1A53021F4AC293F28EF411EE83AD">
    <w:name w:val="7B3A1A53021F4AC293F28EF411EE83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Павлюков+</dc:creator>
  <cp:keywords/>
  <dc:description>EQ13.03.2026 DE13.03.2026 </dc:description>
  <cp:lastModifiedBy>sf</cp:lastModifiedBy>
  <cp:revision>5</cp:revision>
  <cp:lastPrinted>2026-03-17T13:06:00Z</cp:lastPrinted>
  <dcterms:created xsi:type="dcterms:W3CDTF">2026-03-13T08:49:00Z</dcterms:created>
  <dcterms:modified xsi:type="dcterms:W3CDTF">2026-03-18T07:03:00Z</dcterms:modified>
</cp:coreProperties>
</file>