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B9C443397074ACF960610FDF36C181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D2389" w:rsidRDefault="00545F85" w:rsidP="00FD238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B9C443397074ACF960610FDF36C181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D2389" w:rsidRDefault="00FD2389" w:rsidP="00D23507">
      <w:pPr>
        <w:pStyle w:val="1"/>
        <w:spacing w:before="360"/>
      </w:pPr>
      <w:r>
        <w:rPr>
          <w:bCs/>
          <w:szCs w:val="28"/>
        </w:rPr>
        <w:t xml:space="preserve">О Федеральном законе </w:t>
      </w:r>
      <w:r>
        <w:t xml:space="preserve">"О внесении изменений </w:t>
      </w:r>
    </w:p>
    <w:p w:rsidR="00FD2389" w:rsidRDefault="00FD2389" w:rsidP="00FD2389">
      <w:pPr>
        <w:pStyle w:val="2"/>
      </w:pPr>
      <w:r w:rsidRPr="00FD2389">
        <w:t>в статью 29</w:t>
      </w:r>
      <w:r w:rsidRPr="00FD2389">
        <w:rPr>
          <w:vertAlign w:val="superscript"/>
        </w:rPr>
        <w:t>1</w:t>
      </w:r>
      <w:r w:rsidRPr="00FD2389">
        <w:t xml:space="preserve"> Федерального закона </w:t>
      </w:r>
    </w:p>
    <w:p w:rsidR="00FD2389" w:rsidRDefault="00FD2389" w:rsidP="00FD2389">
      <w:pPr>
        <w:pStyle w:val="2"/>
      </w:pPr>
      <w:r w:rsidRPr="00FD2389">
        <w:t>"Об отходах производства и</w:t>
      </w:r>
      <w:r>
        <w:t xml:space="preserve"> потребления" </w:t>
      </w:r>
    </w:p>
    <w:p w:rsidR="00FD2389" w:rsidRDefault="00FD2389" w:rsidP="00FD2389">
      <w:pPr>
        <w:pStyle w:val="2"/>
      </w:pPr>
      <w:r>
        <w:t xml:space="preserve">и отдельные законодательные акты </w:t>
      </w:r>
    </w:p>
    <w:p w:rsidR="00FD2389" w:rsidRDefault="00FD2389" w:rsidP="00FD2389">
      <w:pPr>
        <w:pStyle w:val="2"/>
      </w:pPr>
      <w:r>
        <w:t>Российской Федерации"</w:t>
      </w:r>
    </w:p>
    <w:p w:rsidR="00FD2389" w:rsidRPr="00956FF1" w:rsidRDefault="00FD2389" w:rsidP="00FD2389">
      <w:pPr>
        <w:pStyle w:val="2"/>
      </w:pPr>
    </w:p>
    <w:p w:rsidR="00956FF1" w:rsidRPr="00956FF1" w:rsidRDefault="00956FF1" w:rsidP="00FD2389">
      <w:pPr>
        <w:pStyle w:val="2"/>
      </w:pPr>
      <w:bookmarkStart w:id="0" w:name="_GoBack"/>
      <w:bookmarkEnd w:id="0"/>
    </w:p>
    <w:p w:rsidR="00FD2389" w:rsidRDefault="00FD2389" w:rsidP="00FD2389">
      <w:pPr>
        <w:pStyle w:val="2"/>
      </w:pPr>
    </w:p>
    <w:p w:rsidR="00FD2389" w:rsidRDefault="00FD2389">
      <w:r>
        <w:t>Рассмотрев принятый Государственной Думой Федерального Собрания Российской Федерации 18 декабря 2025 года Федеральный закон "О внесении изменений в статью 29</w:t>
      </w:r>
      <w:r>
        <w:rPr>
          <w:vertAlign w:val="superscript"/>
        </w:rPr>
        <w:t>1</w:t>
      </w:r>
      <w:r>
        <w:t xml:space="preserve"> Федерального закона "Об отходах производства и потребления" </w:t>
      </w:r>
      <w:r>
        <w:br/>
        <w:t xml:space="preserve">и отдельные законодательные акты Российской Федерации" </w:t>
      </w:r>
      <w:r>
        <w:br/>
        <w:t>в соответствии со статьей 106 Конституции Российской Федерации</w:t>
      </w:r>
      <w:r w:rsidR="003023C6">
        <w:t>,</w:t>
      </w:r>
      <w:r>
        <w:t xml:space="preserve">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D2389" w:rsidRDefault="00FD2389" w:rsidP="00FD2389">
      <w:pPr>
        <w:spacing w:line="240" w:lineRule="auto"/>
      </w:pPr>
    </w:p>
    <w:p w:rsidR="00FD2389" w:rsidRDefault="00FD2389" w:rsidP="00FD2389">
      <w:r>
        <w:t xml:space="preserve">1. Одобрить Федеральный закон "О внесении изменений </w:t>
      </w:r>
      <w:r>
        <w:br/>
        <w:t>в статью 29</w:t>
      </w:r>
      <w:r>
        <w:rPr>
          <w:vertAlign w:val="superscript"/>
        </w:rPr>
        <w:t>1</w:t>
      </w:r>
      <w:r>
        <w:t xml:space="preserve"> Федерального закона "Об отходах производства </w:t>
      </w:r>
      <w:r>
        <w:br/>
        <w:t>и потребления" и отдельные законодательные акты Российской Федерации".</w:t>
      </w:r>
    </w:p>
    <w:p w:rsidR="00FD2389" w:rsidRDefault="00FD2389" w:rsidP="00FD2389">
      <w:r>
        <w:t>2. Настоящее постановление вступает в силу со дня его принятия.</w:t>
      </w:r>
    </w:p>
    <w:p w:rsidR="00FD2389" w:rsidRPr="00D23507" w:rsidRDefault="00FD2389" w:rsidP="00FD2389">
      <w:pPr>
        <w:spacing w:line="240" w:lineRule="auto"/>
        <w:rPr>
          <w:sz w:val="24"/>
        </w:rPr>
      </w:pPr>
    </w:p>
    <w:p w:rsidR="00FD2389" w:rsidRPr="00D23507" w:rsidRDefault="00FD2389" w:rsidP="00FD2389">
      <w:pPr>
        <w:spacing w:line="240" w:lineRule="auto"/>
        <w:rPr>
          <w:sz w:val="24"/>
        </w:rPr>
      </w:pPr>
    </w:p>
    <w:p w:rsidR="00FD2389" w:rsidRDefault="004449FE" w:rsidP="00D2350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23507" w:rsidRDefault="00D23507" w:rsidP="00D23507">
      <w:pPr>
        <w:pStyle w:val="11"/>
      </w:pPr>
    </w:p>
    <w:p w:rsidR="00D23507" w:rsidRDefault="00D23507" w:rsidP="00D23507">
      <w:pPr>
        <w:pStyle w:val="ac"/>
      </w:pPr>
      <w:r>
        <w:t>Москва</w:t>
      </w:r>
    </w:p>
    <w:p w:rsidR="00D23507" w:rsidRDefault="00D23507" w:rsidP="00D23507">
      <w:pPr>
        <w:pStyle w:val="ac"/>
      </w:pPr>
      <w:r>
        <w:t>24 декабря 2025 года</w:t>
      </w:r>
    </w:p>
    <w:p w:rsidR="00D23507" w:rsidRDefault="00D23507" w:rsidP="00D23507">
      <w:pPr>
        <w:pStyle w:val="ac"/>
      </w:pPr>
      <w:r>
        <w:lastRenderedPageBreak/>
        <w:t>№ 666-СФ</w:t>
      </w:r>
    </w:p>
    <w:sectPr w:rsidR="00D23507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079" w:rsidRDefault="00B35079">
      <w:pPr>
        <w:spacing w:line="240" w:lineRule="auto"/>
      </w:pPr>
      <w:r>
        <w:separator/>
      </w:r>
    </w:p>
  </w:endnote>
  <w:endnote w:type="continuationSeparator" w:id="0">
    <w:p w:rsidR="00B35079" w:rsidRDefault="00B350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43CCC74-B43D-424C-B5BE-D7F5012EFA07}"/>
    <w:embedBold r:id="rId2" w:fontKey="{B3C34F85-8A17-4054-ABB8-A47E9858AAA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48F0E02-CBF0-42FA-B46A-6E2B062118FB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4449FE" w:rsidRDefault="004449FE" w:rsidP="004449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3507">
      <w:rPr>
        <w:noProof/>
      </w:rPr>
      <w:t>sa10591.docx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2350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4449FE" w:rsidRDefault="004449FE" w:rsidP="004449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3507">
      <w:rPr>
        <w:noProof/>
      </w:rPr>
      <w:t>sa10591.docx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2350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079" w:rsidRDefault="00B35079">
      <w:pPr>
        <w:spacing w:line="240" w:lineRule="auto"/>
      </w:pPr>
      <w:r>
        <w:separator/>
      </w:r>
    </w:p>
  </w:footnote>
  <w:footnote w:type="continuationSeparator" w:id="0">
    <w:p w:rsidR="00B35079" w:rsidRDefault="00B350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56FF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5A4"/>
    <w:rsid w:val="00030011"/>
    <w:rsid w:val="000D3F67"/>
    <w:rsid w:val="001057BD"/>
    <w:rsid w:val="00182E96"/>
    <w:rsid w:val="00205211"/>
    <w:rsid w:val="002623D0"/>
    <w:rsid w:val="002A1E3D"/>
    <w:rsid w:val="002B772D"/>
    <w:rsid w:val="003023C6"/>
    <w:rsid w:val="003114B9"/>
    <w:rsid w:val="003273F1"/>
    <w:rsid w:val="0035125E"/>
    <w:rsid w:val="00423816"/>
    <w:rsid w:val="004449FE"/>
    <w:rsid w:val="00483326"/>
    <w:rsid w:val="004A68AB"/>
    <w:rsid w:val="004B6D0E"/>
    <w:rsid w:val="00505068"/>
    <w:rsid w:val="00545F85"/>
    <w:rsid w:val="005B2AEB"/>
    <w:rsid w:val="00720496"/>
    <w:rsid w:val="00723EF8"/>
    <w:rsid w:val="0078182C"/>
    <w:rsid w:val="00885B74"/>
    <w:rsid w:val="00910EF7"/>
    <w:rsid w:val="00956FF1"/>
    <w:rsid w:val="00997F4C"/>
    <w:rsid w:val="00A20B53"/>
    <w:rsid w:val="00A82E08"/>
    <w:rsid w:val="00A835A4"/>
    <w:rsid w:val="00AA344E"/>
    <w:rsid w:val="00B07D98"/>
    <w:rsid w:val="00B30B27"/>
    <w:rsid w:val="00B33546"/>
    <w:rsid w:val="00B35079"/>
    <w:rsid w:val="00B67711"/>
    <w:rsid w:val="00CF27C2"/>
    <w:rsid w:val="00CF731B"/>
    <w:rsid w:val="00D23507"/>
    <w:rsid w:val="00DA769E"/>
    <w:rsid w:val="00E02685"/>
    <w:rsid w:val="00F178A8"/>
    <w:rsid w:val="00F21BB0"/>
    <w:rsid w:val="00F9160B"/>
    <w:rsid w:val="00FD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9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B9C443397074ACF960610FDF36C18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8AF874-C84C-4EC2-A5AE-D626135949CA}"/>
      </w:docPartPr>
      <w:docPartBody>
        <w:p w:rsidR="00E86E4F" w:rsidRDefault="00E86E4F">
          <w:pPr>
            <w:pStyle w:val="FB9C443397074ACF960610FDF36C181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E4F"/>
    <w:rsid w:val="00541AB9"/>
    <w:rsid w:val="0065358B"/>
    <w:rsid w:val="009A4D50"/>
    <w:rsid w:val="00E8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B9C443397074ACF960610FDF36C181E">
    <w:name w:val="FB9C443397074ACF960610FDF36C181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B9C443397074ACF960610FDF36C181E">
    <w:name w:val="FB9C443397074ACF960610FDF36C18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Фролов+</dc:creator>
  <cp:keywords/>
  <dc:description>SA22.12.2025 AM22.12.2025 DE23.12.2025 </dc:description>
  <cp:lastModifiedBy>user</cp:lastModifiedBy>
  <cp:revision>18</cp:revision>
  <cp:lastPrinted>2025-12-23T13:33:00Z</cp:lastPrinted>
  <dcterms:created xsi:type="dcterms:W3CDTF">2025-12-22T14:02:00Z</dcterms:created>
  <dcterms:modified xsi:type="dcterms:W3CDTF">2025-12-24T15:02:00Z</dcterms:modified>
</cp:coreProperties>
</file>