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B5E4D43000F44168861C060BD896BD11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7E3DC6" w:rsidRDefault="00545F85" w:rsidP="002F2735">
            <w:pPr>
              <w:pStyle w:val="af1"/>
              <w:ind w:left="0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B5E4D43000F44168861C060BD896BD11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7E3DC6" w:rsidRDefault="007E3DC6" w:rsidP="007E3DC6">
      <w:pPr>
        <w:pStyle w:val="1"/>
      </w:pPr>
      <w:r>
        <w:t xml:space="preserve">О Федеральном законе </w:t>
      </w:r>
      <w:r w:rsidRPr="00EA7772">
        <w:t>"</w:t>
      </w:r>
      <w:r w:rsidRPr="00F60777">
        <w:t xml:space="preserve">О внесении изменений </w:t>
      </w:r>
    </w:p>
    <w:p w:rsidR="007E3DC6" w:rsidRPr="007E3DC6" w:rsidRDefault="007E3DC6" w:rsidP="007E3DC6">
      <w:pPr>
        <w:pStyle w:val="2"/>
      </w:pPr>
      <w:r w:rsidRPr="00F60777">
        <w:t xml:space="preserve">в Федеральный закон "О </w:t>
      </w:r>
      <w:r w:rsidRPr="007E3DC6">
        <w:t xml:space="preserve">молодежной политике </w:t>
      </w:r>
    </w:p>
    <w:p w:rsidR="007E3DC6" w:rsidRPr="007E3DC6" w:rsidRDefault="007E3DC6" w:rsidP="007E3DC6">
      <w:pPr>
        <w:pStyle w:val="2"/>
      </w:pPr>
      <w:r w:rsidRPr="007E3DC6">
        <w:t xml:space="preserve">в Российской Федерации" и отдельные законодательные акты </w:t>
      </w:r>
    </w:p>
    <w:p w:rsidR="007E3DC6" w:rsidRPr="007E3DC6" w:rsidRDefault="007E3DC6" w:rsidP="007E3DC6">
      <w:pPr>
        <w:pStyle w:val="2"/>
      </w:pPr>
      <w:r w:rsidRPr="007E3DC6">
        <w:t>Российской Федерации"</w:t>
      </w:r>
    </w:p>
    <w:p w:rsidR="007E3DC6" w:rsidRDefault="007E3DC6" w:rsidP="007E3DC6">
      <w:pPr>
        <w:pStyle w:val="2"/>
      </w:pPr>
    </w:p>
    <w:p w:rsidR="007E3DC6" w:rsidRDefault="007E3DC6" w:rsidP="007E3DC6">
      <w:r w:rsidRPr="00970EAC">
        <w:t xml:space="preserve">Рассмотрев </w:t>
      </w:r>
      <w:r w:rsidRPr="00FE0E59">
        <w:t xml:space="preserve">принятый Государственной Думой Федерального Собрания Российской </w:t>
      </w:r>
      <w:r w:rsidRPr="00F60777">
        <w:t>Федерации 23 июля 2026 года Федеральный закон "О внесении изменений в Федеральный закон "О</w:t>
      </w:r>
      <w:r>
        <w:t> </w:t>
      </w:r>
      <w:r w:rsidRPr="00F60777">
        <w:t>молодежной политике в Российской Федерации" и отдельные законодательные акты Российской Федерации</w:t>
      </w:r>
      <w:r w:rsidRPr="00EA7772">
        <w:t>"</w:t>
      </w:r>
      <w:r w:rsidRPr="00FE0E59">
        <w:t xml:space="preserve"> </w:t>
      </w:r>
      <w:r>
        <w:t xml:space="preserve">в соответствии </w:t>
      </w:r>
      <w:r w:rsidR="00991C5D">
        <w:br/>
      </w:r>
      <w:r>
        <w:t>со статьей 106</w:t>
      </w:r>
      <w:r w:rsidRPr="00FE0E59">
        <w:t xml:space="preserve"> Конституции Российской Федерации</w:t>
      </w:r>
      <w:r>
        <w:t>,</w:t>
      </w:r>
      <w:r w:rsidRPr="00FE0E59">
        <w:t xml:space="preserve"> Совет Федерации Федерального Собрания Российской </w:t>
      </w:r>
      <w:proofErr w:type="gramStart"/>
      <w:r w:rsidRPr="00FE0E59">
        <w:t>Федерации</w:t>
      </w:r>
      <w:r>
        <w:t xml:space="preserve">  </w:t>
      </w:r>
      <w:r>
        <w:rPr>
          <w:b/>
          <w:spacing w:val="60"/>
          <w:szCs w:val="28"/>
        </w:rPr>
        <w:t>постановляет</w:t>
      </w:r>
      <w:proofErr w:type="gramEnd"/>
      <w:r>
        <w:t>:</w:t>
      </w:r>
    </w:p>
    <w:p w:rsidR="007E3DC6" w:rsidRDefault="007E3DC6" w:rsidP="007E3DC6"/>
    <w:p w:rsidR="007E3DC6" w:rsidRPr="00970EAC" w:rsidRDefault="007E3DC6" w:rsidP="007E3DC6">
      <w:r w:rsidRPr="00970EAC">
        <w:t>1.</w:t>
      </w:r>
      <w:r>
        <w:t> </w:t>
      </w:r>
      <w:r w:rsidRPr="00970EAC">
        <w:t xml:space="preserve">Одобрить Федеральный закон </w:t>
      </w:r>
      <w:r w:rsidRPr="00EA7772">
        <w:t>"</w:t>
      </w:r>
      <w:r w:rsidRPr="00F60777">
        <w:t xml:space="preserve">О внесении изменений </w:t>
      </w:r>
      <w:r>
        <w:br/>
      </w:r>
      <w:r w:rsidRPr="00F60777">
        <w:t>в Федеральный закон "О молодежной политике в Российской Федерации" и отдельные законодательные акты Российской Федерации</w:t>
      </w:r>
      <w:r w:rsidRPr="00EA7772">
        <w:t>"</w:t>
      </w:r>
      <w:r w:rsidRPr="00970EAC">
        <w:t>.</w:t>
      </w:r>
    </w:p>
    <w:p w:rsidR="007E3DC6" w:rsidRDefault="007E3DC6" w:rsidP="007E3DC6">
      <w:r w:rsidRPr="00970EAC">
        <w:t>2.</w:t>
      </w:r>
      <w:r>
        <w:t> </w:t>
      </w:r>
      <w:r w:rsidRPr="00970EAC">
        <w:t>Настоящее постановление вступает в силу со дня его принятия.</w:t>
      </w:r>
    </w:p>
    <w:p w:rsidR="007E3DC6" w:rsidRDefault="007E3DC6" w:rsidP="007E3DC6"/>
    <w:p w:rsidR="00991C5D" w:rsidRDefault="00991C5D" w:rsidP="007E3DC6"/>
    <w:p w:rsidR="007E3DC6" w:rsidRDefault="002F2735" w:rsidP="00112697">
      <w:pPr>
        <w:pStyle w:val="11"/>
      </w:pPr>
      <w:r>
        <w:t>Председатель</w:t>
      </w:r>
      <w:r>
        <w:br/>
        <w:t>Совета Федерации</w:t>
      </w:r>
      <w:r>
        <w:br/>
        <w:t>Федерального Собрания</w:t>
      </w:r>
      <w:r>
        <w:br/>
        <w:t>Российской Федерации</w:t>
      </w:r>
      <w:r>
        <w:tab/>
      </w:r>
      <w:r>
        <w:tab/>
      </w:r>
      <w:proofErr w:type="spellStart"/>
      <w:r>
        <w:t>В.И</w:t>
      </w:r>
      <w:proofErr w:type="spellEnd"/>
      <w:r>
        <w:t>. МАТВИЕНКО</w:t>
      </w:r>
    </w:p>
    <w:p w:rsidR="00991C5D" w:rsidRDefault="00991C5D" w:rsidP="00112697">
      <w:pPr>
        <w:pStyle w:val="af"/>
      </w:pPr>
    </w:p>
    <w:p w:rsidR="00112697" w:rsidRDefault="00112697" w:rsidP="00112697">
      <w:pPr>
        <w:pStyle w:val="af"/>
      </w:pPr>
      <w:r>
        <w:t>Москва</w:t>
      </w:r>
    </w:p>
    <w:p w:rsidR="00112697" w:rsidRDefault="00112697" w:rsidP="00112697">
      <w:pPr>
        <w:pStyle w:val="af"/>
      </w:pPr>
      <w:r>
        <w:t xml:space="preserve">24 июля 2026 года </w:t>
      </w:r>
    </w:p>
    <w:p w:rsidR="00112697" w:rsidRPr="00112697" w:rsidRDefault="00112697" w:rsidP="00112697">
      <w:pPr>
        <w:pStyle w:val="11"/>
        <w:rPr>
          <w:b w:val="0"/>
        </w:rPr>
      </w:pPr>
      <w:r w:rsidRPr="00112697">
        <w:rPr>
          <w:b w:val="0"/>
        </w:rPr>
        <w:t>№ 3</w:t>
      </w:r>
      <w:r>
        <w:rPr>
          <w:b w:val="0"/>
        </w:rPr>
        <w:t>78</w:t>
      </w:r>
      <w:r w:rsidRPr="00112697">
        <w:rPr>
          <w:b w:val="0"/>
        </w:rPr>
        <w:t>-СФ</w:t>
      </w:r>
    </w:p>
    <w:sectPr w:rsidR="00112697" w:rsidRPr="00112697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4DD" w:rsidRDefault="00AD54DD">
      <w:pPr>
        <w:spacing w:line="240" w:lineRule="auto"/>
      </w:pPr>
      <w:r>
        <w:separator/>
      </w:r>
    </w:p>
  </w:endnote>
  <w:endnote w:type="continuationSeparator" w:id="0">
    <w:p w:rsidR="00AD54DD" w:rsidRDefault="00AD54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27A485CD-5882-4A1D-B347-CECECCF84E4B}"/>
    <w:embedBold r:id="rId2" w:fontKey="{E543DF1A-E5C3-4364-B07F-8A1196C53AEE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F5768165-8C6B-44A1-8309-02C02EA5C68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2F2735" w:rsidRDefault="002F2735" w:rsidP="002F2735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991C5D">
      <w:rPr>
        <w:noProof/>
      </w:rPr>
      <w:t>eq12001.docx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991C5D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2F2735" w:rsidRDefault="002F2735" w:rsidP="002F2735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991C5D">
      <w:rPr>
        <w:noProof/>
      </w:rPr>
      <w:t>eq12001.docx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991C5D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4DD" w:rsidRDefault="00AD54DD">
      <w:pPr>
        <w:spacing w:line="240" w:lineRule="auto"/>
      </w:pPr>
      <w:r>
        <w:separator/>
      </w:r>
    </w:p>
  </w:footnote>
  <w:footnote w:type="continuationSeparator" w:id="0">
    <w:p w:rsidR="00AD54DD" w:rsidRDefault="00AD54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991C5D">
      <w:rPr>
        <w:rStyle w:val="ab"/>
        <w:noProof/>
      </w:rPr>
      <w:t>2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846"/>
    <w:rsid w:val="00006846"/>
    <w:rsid w:val="000D3F67"/>
    <w:rsid w:val="001057BD"/>
    <w:rsid w:val="00112697"/>
    <w:rsid w:val="00205211"/>
    <w:rsid w:val="00257A04"/>
    <w:rsid w:val="002623D0"/>
    <w:rsid w:val="002A1E3D"/>
    <w:rsid w:val="002B772D"/>
    <w:rsid w:val="002F2735"/>
    <w:rsid w:val="003114B9"/>
    <w:rsid w:val="003273F1"/>
    <w:rsid w:val="0035125E"/>
    <w:rsid w:val="00423816"/>
    <w:rsid w:val="004A68AB"/>
    <w:rsid w:val="00505068"/>
    <w:rsid w:val="00545F85"/>
    <w:rsid w:val="005B2AEB"/>
    <w:rsid w:val="00720496"/>
    <w:rsid w:val="00723EF8"/>
    <w:rsid w:val="0078182C"/>
    <w:rsid w:val="007E3DC6"/>
    <w:rsid w:val="00885B74"/>
    <w:rsid w:val="00910EF7"/>
    <w:rsid w:val="00991C5D"/>
    <w:rsid w:val="00997F4C"/>
    <w:rsid w:val="00A818CE"/>
    <w:rsid w:val="00A82E08"/>
    <w:rsid w:val="00AA344E"/>
    <w:rsid w:val="00AD54DD"/>
    <w:rsid w:val="00B07D98"/>
    <w:rsid w:val="00B30B27"/>
    <w:rsid w:val="00B33546"/>
    <w:rsid w:val="00B67711"/>
    <w:rsid w:val="00CF27C2"/>
    <w:rsid w:val="00CF731B"/>
    <w:rsid w:val="00DA769E"/>
    <w:rsid w:val="00E02685"/>
    <w:rsid w:val="00E90CAD"/>
    <w:rsid w:val="00F178A8"/>
    <w:rsid w:val="00F21BB0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F3749-256C-4D69-B9AB-7D7B9E36F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2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5E4D43000F44168861C060BD896BD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4717A3-F4B1-4DFF-BE76-29FA390480EF}"/>
      </w:docPartPr>
      <w:docPartBody>
        <w:p w:rsidR="0092010C" w:rsidRDefault="0092010C">
          <w:pPr>
            <w:pStyle w:val="B5E4D43000F44168861C060BD896BD11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10C"/>
    <w:rsid w:val="0092010C"/>
    <w:rsid w:val="00A4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B5E4D43000F44168861C060BD896BD11">
    <w:name w:val="B5E4D43000F44168861C060BD896BD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8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социальной политике</dc:subject>
  <dc:creator>Заказчик - Сбежнев+</dc:creator>
  <cp:keywords/>
  <dc:description>EQ23.07.2026 DE23.07.2026 ZO23.07.2026 </dc:description>
  <cp:lastModifiedBy>Кучерова О.М.</cp:lastModifiedBy>
  <cp:revision>5</cp:revision>
  <cp:lastPrinted>2026-07-24T06:39:00Z</cp:lastPrinted>
  <dcterms:created xsi:type="dcterms:W3CDTF">2026-07-23T14:31:00Z</dcterms:created>
  <dcterms:modified xsi:type="dcterms:W3CDTF">2026-07-24T08:11:00Z</dcterms:modified>
</cp:coreProperties>
</file>