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95EA97181634AD39BB45B1AB9EC8D2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764CC7">
            <w:pPr>
              <w:pStyle w:val="af1"/>
              <w:ind w:left="0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95EA97181634AD39BB45B1AB9EC8D2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F327F" w:rsidRDefault="003F327F" w:rsidP="003F327F">
      <w:pPr>
        <w:pStyle w:val="1"/>
      </w:pPr>
      <w:r>
        <w:t>О Федеральном законе "О внесении изменения</w:t>
      </w:r>
    </w:p>
    <w:p w:rsidR="003F327F" w:rsidRDefault="003F327F" w:rsidP="003F327F">
      <w:pPr>
        <w:pStyle w:val="2"/>
      </w:pPr>
      <w:r>
        <w:t>в статью 12.5 Кодекса Российской Федерации</w:t>
      </w:r>
    </w:p>
    <w:p w:rsidR="003F327F" w:rsidRDefault="003F327F" w:rsidP="003F327F">
      <w:pPr>
        <w:pStyle w:val="2"/>
      </w:pPr>
      <w:r>
        <w:t xml:space="preserve">об административных правонарушениях" </w:t>
      </w:r>
    </w:p>
    <w:p w:rsidR="003F327F" w:rsidRDefault="003F327F" w:rsidP="003F327F">
      <w:pPr>
        <w:pStyle w:val="2"/>
      </w:pPr>
    </w:p>
    <w:p w:rsidR="003F327F" w:rsidRDefault="003F327F" w:rsidP="003F327F">
      <w:pPr>
        <w:pStyle w:val="2"/>
      </w:pPr>
    </w:p>
    <w:p w:rsidR="003F327F" w:rsidRDefault="003F327F" w:rsidP="003F327F">
      <w:pPr>
        <w:pStyle w:val="2"/>
      </w:pPr>
    </w:p>
    <w:p w:rsidR="003F327F" w:rsidRDefault="003F327F">
      <w:r>
        <w:t>Рассмотрев принятый Государственной Думой Федерального С</w:t>
      </w:r>
      <w:r w:rsidR="001A3CB4">
        <w:t xml:space="preserve">обрания Российской Федерации 17 декабря 2025 </w:t>
      </w:r>
      <w:r>
        <w:t xml:space="preserve">года Федеральный закон "О внесении изменения в статью 12.5 Кодекса Российской Федерации об административных правонарушениях", </w:t>
      </w:r>
      <w:r>
        <w:br/>
        <w:t xml:space="preserve">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</w:t>
      </w:r>
      <w:bookmarkStart w:id="0" w:name="_GoBack"/>
      <w:bookmarkEnd w:id="0"/>
      <w:r w:rsidRPr="00B51544">
        <w:rPr>
          <w:b/>
          <w:spacing w:val="60"/>
          <w:szCs w:val="28"/>
        </w:rPr>
        <w:t>овляет</w:t>
      </w:r>
      <w:r>
        <w:t>:</w:t>
      </w:r>
    </w:p>
    <w:p w:rsidR="003F327F" w:rsidRDefault="003F327F"/>
    <w:p w:rsidR="003F327F" w:rsidRDefault="003F327F" w:rsidP="003F327F">
      <w:r>
        <w:t>1. Одобрить Федеральный закон "О внесении изменения</w:t>
      </w:r>
      <w:r>
        <w:br/>
        <w:t>в статью 12.5 Кодекса Российской Федерации об административных правонарушениях".</w:t>
      </w:r>
    </w:p>
    <w:p w:rsidR="003F327F" w:rsidRDefault="003F327F" w:rsidP="003F327F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3F327F" w:rsidRDefault="003F327F" w:rsidP="003F327F">
      <w:pPr>
        <w:rPr>
          <w:rFonts w:cs="Arial"/>
        </w:rPr>
      </w:pPr>
    </w:p>
    <w:p w:rsidR="003F327F" w:rsidRDefault="003F327F" w:rsidP="003F327F"/>
    <w:p w:rsidR="003F327F" w:rsidRDefault="003F327F" w:rsidP="003F327F"/>
    <w:p w:rsidR="0067563D" w:rsidRDefault="0067563D" w:rsidP="0067563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67563D" w:rsidRDefault="0067563D" w:rsidP="0067563D">
      <w:pPr>
        <w:pStyle w:val="ac"/>
      </w:pPr>
    </w:p>
    <w:p w:rsidR="0067563D" w:rsidRDefault="0067563D" w:rsidP="0067563D">
      <w:pPr>
        <w:pStyle w:val="af"/>
      </w:pPr>
      <w:r>
        <w:t>Москва</w:t>
      </w:r>
    </w:p>
    <w:p w:rsidR="0067563D" w:rsidRDefault="0067563D" w:rsidP="0067563D">
      <w:pPr>
        <w:pStyle w:val="af"/>
      </w:pPr>
      <w:r>
        <w:t>19 декабря 2025 года</w:t>
      </w:r>
    </w:p>
    <w:p w:rsidR="003F327F" w:rsidRPr="003F327F" w:rsidRDefault="0067563D" w:rsidP="0067563D">
      <w:pPr>
        <w:pStyle w:val="ac"/>
      </w:pPr>
      <w:r>
        <w:t>№ 635-СФ</w:t>
      </w:r>
    </w:p>
    <w:sectPr w:rsidR="003F327F" w:rsidRPr="003F327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080C" w:rsidRDefault="0005080C">
      <w:pPr>
        <w:spacing w:line="240" w:lineRule="auto"/>
      </w:pPr>
      <w:r>
        <w:separator/>
      </w:r>
    </w:p>
  </w:endnote>
  <w:endnote w:type="continuationSeparator" w:id="0">
    <w:p w:rsidR="0005080C" w:rsidRDefault="000508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CD05D6A-069B-4E33-A99D-526435DCF981}"/>
    <w:embedBold r:id="rId2" w:fontKey="{E5E964B4-3E2D-4A69-8EC9-97B452F6479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1FC969D-F578-4E41-8F78-B282D0D5EFD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64CC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A3CB4">
      <w:rPr>
        <w:noProof/>
      </w:rPr>
      <w:t>ss3064.docx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F500AD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A3CB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64CC7" w:rsidRDefault="00764CC7" w:rsidP="00764CC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A3CB4">
      <w:rPr>
        <w:noProof/>
      </w:rPr>
      <w:t>ss3064.docx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A3CB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080C" w:rsidRDefault="0005080C">
      <w:pPr>
        <w:spacing w:line="240" w:lineRule="auto"/>
      </w:pPr>
      <w:r>
        <w:separator/>
      </w:r>
    </w:p>
  </w:footnote>
  <w:footnote w:type="continuationSeparator" w:id="0">
    <w:p w:rsidR="0005080C" w:rsidRDefault="000508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A3CB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29A"/>
    <w:rsid w:val="000374E8"/>
    <w:rsid w:val="0005080C"/>
    <w:rsid w:val="000D3F67"/>
    <w:rsid w:val="001057BD"/>
    <w:rsid w:val="001A3CB4"/>
    <w:rsid w:val="00205211"/>
    <w:rsid w:val="002623D0"/>
    <w:rsid w:val="002A1E3D"/>
    <w:rsid w:val="002B772D"/>
    <w:rsid w:val="003114B9"/>
    <w:rsid w:val="003273F1"/>
    <w:rsid w:val="0035125E"/>
    <w:rsid w:val="003F327F"/>
    <w:rsid w:val="00423816"/>
    <w:rsid w:val="004A68AB"/>
    <w:rsid w:val="00505068"/>
    <w:rsid w:val="00545F85"/>
    <w:rsid w:val="005B2AEB"/>
    <w:rsid w:val="0067563D"/>
    <w:rsid w:val="00720496"/>
    <w:rsid w:val="00723EF8"/>
    <w:rsid w:val="00764CC7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500AD"/>
    <w:rsid w:val="00F9160B"/>
    <w:rsid w:val="00FC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11197E-C8CC-4D0C-AFEC-9F66ED6B7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semiHidden/>
    <w:unhideWhenUsed/>
    <w:rsid w:val="003F327F"/>
    <w:pPr>
      <w:overflowPunct/>
      <w:autoSpaceDE/>
      <w:autoSpaceDN/>
      <w:adjustRightInd/>
      <w:spacing w:line="240" w:lineRule="auto"/>
      <w:ind w:left="0" w:firstLine="720"/>
      <w:jc w:val="center"/>
      <w:textAlignment w:val="auto"/>
    </w:pPr>
    <w:rPr>
      <w:rFonts w:ascii="Times New Roman" w:hAnsi="Times New Roman"/>
      <w:b/>
      <w:bCs/>
      <w:szCs w:val="24"/>
    </w:rPr>
  </w:style>
  <w:style w:type="character" w:customStyle="1" w:styleId="af3">
    <w:name w:val="Основной текст с отступом Знак"/>
    <w:basedOn w:val="a0"/>
    <w:link w:val="af2"/>
    <w:semiHidden/>
    <w:rsid w:val="003F327F"/>
    <w:rPr>
      <w:rFonts w:ascii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01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95EA97181634AD39BB45B1AB9EC8D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BC98E1-93CF-4094-923A-674871E52773}"/>
      </w:docPartPr>
      <w:docPartBody>
        <w:p w:rsidR="00136DC9" w:rsidRDefault="00136DC9">
          <w:pPr>
            <w:pStyle w:val="295EA97181634AD39BB45B1AB9EC8D2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DC9"/>
    <w:rsid w:val="00136DC9"/>
    <w:rsid w:val="003B70AD"/>
    <w:rsid w:val="0058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95EA97181634AD39BB45B1AB9EC8D2C">
    <w:name w:val="295EA97181634AD39BB45B1AB9EC8D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SS18.12.2025 QA18.12.2025 </dc:description>
  <cp:lastModifiedBy>Жарков М.А.</cp:lastModifiedBy>
  <cp:revision>4</cp:revision>
  <cp:lastPrinted>2025-12-19T05:29:00Z</cp:lastPrinted>
  <dcterms:created xsi:type="dcterms:W3CDTF">2025-12-18T07:28:00Z</dcterms:created>
  <dcterms:modified xsi:type="dcterms:W3CDTF">2025-12-19T05:46:00Z</dcterms:modified>
</cp:coreProperties>
</file>