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767175812604D609E51E2EAE7418A4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B0ECF" w:rsidRDefault="00545F85" w:rsidP="00EB0EC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767175812604D609E51E2EAE7418A4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F2611" w:rsidRDefault="002F2611" w:rsidP="002F2611">
      <w:pPr>
        <w:pStyle w:val="1"/>
      </w:pPr>
      <w:r w:rsidRPr="00E55E29">
        <w:t>О Федеральном закон</w:t>
      </w:r>
      <w:bookmarkStart w:id="0" w:name="_GoBack"/>
      <w:bookmarkEnd w:id="0"/>
      <w:r w:rsidRPr="00E55E29">
        <w:t>е ”</w:t>
      </w:r>
      <w:r w:rsidRPr="00ED4B75">
        <w:t xml:space="preserve">О признании утратившим силу </w:t>
      </w:r>
    </w:p>
    <w:p w:rsidR="002F2611" w:rsidRDefault="002F2611" w:rsidP="002F2611">
      <w:pPr>
        <w:pStyle w:val="2"/>
      </w:pPr>
      <w:r w:rsidRPr="00ED4B75">
        <w:t>подпункта 44 пункта 2 статьи 346</w:t>
      </w:r>
      <w:r w:rsidRPr="00ED4B75">
        <w:rPr>
          <w:vertAlign w:val="superscript"/>
        </w:rPr>
        <w:t>43</w:t>
      </w:r>
      <w:r w:rsidRPr="00ED4B75">
        <w:t xml:space="preserve"> части второй </w:t>
      </w:r>
    </w:p>
    <w:p w:rsidR="002F2611" w:rsidRPr="00E55E29" w:rsidRDefault="002F2611" w:rsidP="002F2611">
      <w:pPr>
        <w:pStyle w:val="2"/>
      </w:pPr>
      <w:r w:rsidRPr="00ED4B75">
        <w:t>Налогового кодекса Российской Федерации</w:t>
      </w:r>
      <w:r w:rsidRPr="00CD2D7B">
        <w:t>"</w:t>
      </w:r>
    </w:p>
    <w:p w:rsidR="002F2611" w:rsidRDefault="002F2611" w:rsidP="002F2611">
      <w:pPr>
        <w:pStyle w:val="2"/>
        <w:rPr>
          <w:szCs w:val="28"/>
        </w:rPr>
      </w:pPr>
    </w:p>
    <w:p w:rsidR="002F2611" w:rsidRPr="00E55E29" w:rsidRDefault="002F2611" w:rsidP="002F2611">
      <w:pPr>
        <w:pStyle w:val="2"/>
        <w:rPr>
          <w:szCs w:val="28"/>
        </w:rPr>
      </w:pPr>
    </w:p>
    <w:p w:rsidR="002F2611" w:rsidRPr="00E55E29" w:rsidRDefault="002F2611" w:rsidP="002F2611">
      <w:pPr>
        <w:pStyle w:val="2"/>
      </w:pPr>
    </w:p>
    <w:p w:rsidR="002F2611" w:rsidRPr="000647B2" w:rsidRDefault="002F2611" w:rsidP="002F2611">
      <w:pPr>
        <w:rPr>
          <w:bCs/>
        </w:rPr>
      </w:pPr>
      <w:r w:rsidRPr="00E55E29">
        <w:t xml:space="preserve">Рассмотрев принятый Государственной Думой Федерального Собрания Российской Федерации </w:t>
      </w:r>
      <w:r>
        <w:t xml:space="preserve">17 сентября 2025 </w:t>
      </w:r>
      <w:r w:rsidRPr="00E55E29">
        <w:t xml:space="preserve">года Федеральный </w:t>
      </w:r>
      <w:proofErr w:type="gramStart"/>
      <w:r w:rsidRPr="00420BA5">
        <w:t xml:space="preserve">закон </w:t>
      </w:r>
      <w:r w:rsidRPr="007F60D0">
        <w:t>”</w:t>
      </w:r>
      <w:r w:rsidRPr="00ED4B75">
        <w:rPr>
          <w:bCs/>
          <w:szCs w:val="26"/>
        </w:rPr>
        <w:t>О</w:t>
      </w:r>
      <w:proofErr w:type="gramEnd"/>
      <w:r w:rsidRPr="00ED4B75">
        <w:rPr>
          <w:bCs/>
          <w:szCs w:val="26"/>
        </w:rPr>
        <w:t xml:space="preserve"> признании утратившим силу подпункта 44 пункта 2 статьи 346</w:t>
      </w:r>
      <w:r w:rsidRPr="00ED4B75">
        <w:rPr>
          <w:bCs/>
          <w:szCs w:val="26"/>
          <w:vertAlign w:val="superscript"/>
        </w:rPr>
        <w:t>43</w:t>
      </w:r>
      <w:r w:rsidRPr="00ED4B75">
        <w:rPr>
          <w:bCs/>
          <w:szCs w:val="26"/>
        </w:rPr>
        <w:t xml:space="preserve"> части второй Налогового кодекса Российской Федерации</w:t>
      </w:r>
      <w:r w:rsidRPr="007F60D0">
        <w:t>”</w:t>
      </w:r>
      <w:r>
        <w:t xml:space="preserve"> </w:t>
      </w:r>
      <w:r w:rsidRPr="000647B2">
        <w:t>в соответствии со статьей 106 Конституции Российской Федерации, Совет Федерации Федерального Собрания Российской Федерации</w:t>
      </w:r>
      <w:r>
        <w:t xml:space="preserve"> </w:t>
      </w:r>
      <w:r w:rsidRPr="000647B2">
        <w:t xml:space="preserve"> </w:t>
      </w:r>
      <w:r w:rsidRPr="00C60F6E">
        <w:rPr>
          <w:b/>
          <w:spacing w:val="60"/>
        </w:rPr>
        <w:t>постановляет:</w:t>
      </w:r>
    </w:p>
    <w:p w:rsidR="002F2611" w:rsidRPr="00420BA5" w:rsidRDefault="002F2611" w:rsidP="002F2611">
      <w:pPr>
        <w:rPr>
          <w:spacing w:val="60"/>
        </w:rPr>
      </w:pPr>
    </w:p>
    <w:p w:rsidR="002F2611" w:rsidRPr="007F60D0" w:rsidRDefault="002F2611" w:rsidP="002F2611">
      <w:pPr>
        <w:rPr>
          <w:bCs/>
        </w:rPr>
      </w:pPr>
      <w:r w:rsidRPr="00420BA5">
        <w:t>1.</w:t>
      </w:r>
      <w:r>
        <w:t> </w:t>
      </w:r>
      <w:r w:rsidRPr="00420BA5">
        <w:t xml:space="preserve">Одобрить Федеральный </w:t>
      </w:r>
      <w:proofErr w:type="gramStart"/>
      <w:r w:rsidRPr="00420BA5">
        <w:t xml:space="preserve">закон </w:t>
      </w:r>
      <w:r w:rsidRPr="007F60D0">
        <w:t>”</w:t>
      </w:r>
      <w:r w:rsidRPr="00ED4B75">
        <w:rPr>
          <w:bCs/>
          <w:szCs w:val="26"/>
        </w:rPr>
        <w:t>О</w:t>
      </w:r>
      <w:proofErr w:type="gramEnd"/>
      <w:r w:rsidRPr="00ED4B75">
        <w:rPr>
          <w:bCs/>
          <w:szCs w:val="26"/>
        </w:rPr>
        <w:t xml:space="preserve"> признании утратившим силу подпункта 44 пункта 2 статьи 346</w:t>
      </w:r>
      <w:r w:rsidRPr="00ED4B75">
        <w:rPr>
          <w:bCs/>
          <w:szCs w:val="26"/>
          <w:vertAlign w:val="superscript"/>
        </w:rPr>
        <w:t>43</w:t>
      </w:r>
      <w:r w:rsidRPr="00ED4B75">
        <w:rPr>
          <w:bCs/>
          <w:szCs w:val="26"/>
        </w:rPr>
        <w:t xml:space="preserve"> части второй Налогового кодекса Российской Федерации</w:t>
      </w:r>
      <w:r w:rsidRPr="007F60D0">
        <w:rPr>
          <w:bCs/>
          <w:szCs w:val="26"/>
        </w:rPr>
        <w:t>"</w:t>
      </w:r>
      <w:r w:rsidRPr="007F60D0">
        <w:t>.</w:t>
      </w:r>
    </w:p>
    <w:p w:rsidR="002F2611" w:rsidRPr="00E55E29" w:rsidRDefault="002F2611" w:rsidP="002F2611">
      <w:r w:rsidRPr="00E55E29">
        <w:t>2.</w:t>
      </w:r>
      <w:r>
        <w:t> </w:t>
      </w:r>
      <w:r w:rsidRPr="00E55E29">
        <w:t>Настоящее постановление вступает в силу со дня его принятия.</w:t>
      </w:r>
    </w:p>
    <w:p w:rsidR="002F2611" w:rsidRDefault="002F2611" w:rsidP="002F2611"/>
    <w:p w:rsidR="002F2611" w:rsidRDefault="002F2611" w:rsidP="002F2611"/>
    <w:p w:rsidR="008150A6" w:rsidRDefault="008150A6" w:rsidP="008150A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150A6" w:rsidRDefault="008150A6" w:rsidP="008150A6">
      <w:pPr>
        <w:pStyle w:val="ac"/>
      </w:pPr>
    </w:p>
    <w:p w:rsidR="008150A6" w:rsidRDefault="008150A6" w:rsidP="008150A6">
      <w:pPr>
        <w:pStyle w:val="ac"/>
      </w:pPr>
    </w:p>
    <w:p w:rsidR="008150A6" w:rsidRDefault="008150A6" w:rsidP="008150A6">
      <w:pPr>
        <w:pStyle w:val="af"/>
      </w:pPr>
      <w:r>
        <w:t>Москва</w:t>
      </w:r>
    </w:p>
    <w:p w:rsidR="008150A6" w:rsidRDefault="008150A6" w:rsidP="008150A6">
      <w:pPr>
        <w:pStyle w:val="af"/>
      </w:pPr>
      <w:r>
        <w:t>24 сентября 2025 года</w:t>
      </w:r>
    </w:p>
    <w:p w:rsidR="008150A6" w:rsidRDefault="008150A6" w:rsidP="008150A6">
      <w:pPr>
        <w:pStyle w:val="ac"/>
      </w:pPr>
      <w:r>
        <w:t>№ 411-СФ</w:t>
      </w:r>
    </w:p>
    <w:sectPr w:rsidR="008150A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DE7" w:rsidRDefault="000E1DE7">
      <w:pPr>
        <w:spacing w:line="240" w:lineRule="auto"/>
      </w:pPr>
      <w:r>
        <w:separator/>
      </w:r>
    </w:p>
  </w:endnote>
  <w:endnote w:type="continuationSeparator" w:id="0">
    <w:p w:rsidR="000E1DE7" w:rsidRDefault="000E1D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6A33254-CC9F-45DF-9B0D-0E18A450575D}"/>
    <w:embedBold r:id="rId2" w:fontKey="{9E044757-6162-4AEC-A9EE-A078A97E54A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B146B31-5707-45DE-A0E5-82603D5F08A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B0EC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150A6">
      <w:rPr>
        <w:noProof/>
      </w:rPr>
      <w:t>eq11214.docx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E6124">
      <w:rPr>
        <w:noProof/>
      </w:rPr>
      <w:t>23.09.25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150A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B0ECF" w:rsidRDefault="00EB0ECF" w:rsidP="00EB0EC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150A6">
      <w:rPr>
        <w:noProof/>
      </w:rPr>
      <w:t>eq11214.docx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150A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DE7" w:rsidRDefault="000E1DE7">
      <w:pPr>
        <w:spacing w:line="240" w:lineRule="auto"/>
      </w:pPr>
      <w:r>
        <w:separator/>
      </w:r>
    </w:p>
  </w:footnote>
  <w:footnote w:type="continuationSeparator" w:id="0">
    <w:p w:rsidR="000E1DE7" w:rsidRDefault="000E1D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150A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8EC"/>
    <w:rsid w:val="000578EC"/>
    <w:rsid w:val="000D3F67"/>
    <w:rsid w:val="000E1DE7"/>
    <w:rsid w:val="001057BD"/>
    <w:rsid w:val="00205211"/>
    <w:rsid w:val="002623D0"/>
    <w:rsid w:val="002A1E3D"/>
    <w:rsid w:val="002B772D"/>
    <w:rsid w:val="002F2611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E6124"/>
    <w:rsid w:val="008150A6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B3FF4"/>
    <w:rsid w:val="00CF27C2"/>
    <w:rsid w:val="00CF731B"/>
    <w:rsid w:val="00DA769E"/>
    <w:rsid w:val="00E02685"/>
    <w:rsid w:val="00EB0ECF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8F1B45-B319-4F62-90A5-E1DEE00EB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5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767175812604D609E51E2EAE7418A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C956ABA-233D-4A64-8750-748EA55BEF55}"/>
      </w:docPartPr>
      <w:docPartBody>
        <w:p w:rsidR="0004150D" w:rsidRDefault="0004150D">
          <w:pPr>
            <w:pStyle w:val="4767175812604D609E51E2EAE7418A4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50D"/>
    <w:rsid w:val="0004150D"/>
    <w:rsid w:val="008269A2"/>
    <w:rsid w:val="00B9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767175812604D609E51E2EAE7418A4F">
    <w:name w:val="4767175812604D609E51E2EAE7418A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EQ18.09.2025 QA23.09.2025 </dc:description>
  <cp:lastModifiedBy>Жарков М.А.</cp:lastModifiedBy>
  <cp:revision>4</cp:revision>
  <cp:lastPrinted>2025-09-23T14:27:00Z</cp:lastPrinted>
  <dcterms:created xsi:type="dcterms:W3CDTF">2025-09-18T10:59:00Z</dcterms:created>
  <dcterms:modified xsi:type="dcterms:W3CDTF">2025-09-23T14:53:00Z</dcterms:modified>
</cp:coreProperties>
</file>