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5A0DC86F4104A20B8354FFFAEAD2F4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57248" w:rsidRDefault="00545F85" w:rsidP="0005724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5A0DC86F4104A20B8354FFFAEAD2F4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E35EB" w:rsidRDefault="003B5BFB" w:rsidP="003B5BFB">
      <w:pPr>
        <w:pStyle w:val="1"/>
      </w:pPr>
      <w:r>
        <w:t xml:space="preserve">О Федеральном законе </w:t>
      </w:r>
      <w:r w:rsidR="00057248">
        <w:t>"Об организации</w:t>
      </w:r>
    </w:p>
    <w:p w:rsidR="001E35EB" w:rsidRDefault="00057248" w:rsidP="001E35EB">
      <w:pPr>
        <w:pStyle w:val="2"/>
      </w:pPr>
      <w:r w:rsidRPr="0065496D">
        <w:t>контрольно-над</w:t>
      </w:r>
      <w:r w:rsidR="003B5BFB">
        <w:t>зорной</w:t>
      </w:r>
      <w:r w:rsidR="001E35EB">
        <w:t xml:space="preserve"> </w:t>
      </w:r>
      <w:r w:rsidR="003B5BFB">
        <w:t xml:space="preserve">деятельности </w:t>
      </w:r>
      <w:r>
        <w:t>в отношении</w:t>
      </w:r>
    </w:p>
    <w:p w:rsidR="001E35EB" w:rsidRDefault="00057248" w:rsidP="001E35EB">
      <w:pPr>
        <w:pStyle w:val="2"/>
      </w:pPr>
      <w:r w:rsidRPr="0065496D">
        <w:t>органов местного с</w:t>
      </w:r>
      <w:r w:rsidR="003B5BFB">
        <w:t>амоуправления</w:t>
      </w:r>
      <w:r w:rsidR="001E35EB">
        <w:t xml:space="preserve"> </w:t>
      </w:r>
      <w:r>
        <w:t>и должностных лиц</w:t>
      </w:r>
    </w:p>
    <w:p w:rsidR="001E35EB" w:rsidRDefault="003B5BFB" w:rsidP="001E35EB">
      <w:pPr>
        <w:pStyle w:val="2"/>
      </w:pPr>
      <w:r>
        <w:t xml:space="preserve">местного самоуправления </w:t>
      </w:r>
      <w:r w:rsidR="00057248" w:rsidRPr="0065496D">
        <w:t>и</w:t>
      </w:r>
      <w:r>
        <w:t xml:space="preserve"> о внесении</w:t>
      </w:r>
      <w:r w:rsidR="001E35EB">
        <w:t xml:space="preserve"> </w:t>
      </w:r>
      <w:r w:rsidR="00057248">
        <w:t>изменений</w:t>
      </w:r>
    </w:p>
    <w:p w:rsidR="001E35EB" w:rsidRDefault="003B5BFB" w:rsidP="001E35EB">
      <w:pPr>
        <w:pStyle w:val="2"/>
      </w:pPr>
      <w:r>
        <w:t>в Федеральный закон "Об общих</w:t>
      </w:r>
      <w:r w:rsidR="001E35EB">
        <w:t xml:space="preserve"> </w:t>
      </w:r>
      <w:r>
        <w:t xml:space="preserve">принципах </w:t>
      </w:r>
      <w:r w:rsidR="00057248">
        <w:t>организации</w:t>
      </w:r>
    </w:p>
    <w:p w:rsidR="001E35EB" w:rsidRDefault="00057248" w:rsidP="001E35EB">
      <w:pPr>
        <w:pStyle w:val="2"/>
      </w:pPr>
      <w:r w:rsidRPr="0065496D">
        <w:t xml:space="preserve">местного </w:t>
      </w:r>
      <w:r w:rsidR="003B5BFB">
        <w:t>самоуправления</w:t>
      </w:r>
      <w:r w:rsidR="001E35EB">
        <w:t xml:space="preserve"> </w:t>
      </w:r>
      <w:r>
        <w:t>в единой системе</w:t>
      </w:r>
    </w:p>
    <w:p w:rsidR="00057248" w:rsidRPr="0065496D" w:rsidRDefault="00057248" w:rsidP="001E35EB">
      <w:pPr>
        <w:pStyle w:val="2"/>
      </w:pPr>
      <w:r w:rsidRPr="0065496D">
        <w:t>публичной власти"</w:t>
      </w:r>
    </w:p>
    <w:p w:rsidR="00057248" w:rsidRDefault="00057248" w:rsidP="00057248">
      <w:pPr>
        <w:pStyle w:val="2"/>
      </w:pPr>
    </w:p>
    <w:p w:rsidR="001E35EB" w:rsidRDefault="001E35EB" w:rsidP="00057248">
      <w:pPr>
        <w:pStyle w:val="2"/>
      </w:pPr>
    </w:p>
    <w:p w:rsidR="00057248" w:rsidRDefault="00057248" w:rsidP="00057248">
      <w:pPr>
        <w:pStyle w:val="2"/>
      </w:pPr>
    </w:p>
    <w:p w:rsidR="00057248" w:rsidRPr="00E62732" w:rsidRDefault="00057248" w:rsidP="00057248">
      <w:pPr>
        <w:pStyle w:val="2"/>
      </w:pPr>
    </w:p>
    <w:p w:rsidR="00057248" w:rsidRDefault="00057248" w:rsidP="001E35EB">
      <w:r w:rsidRPr="00057248">
        <w:t>Рассмотрев принятый Государственной Думой Федерального Собрания Российской Федерации 25 марта 2026 года Федеральный закон "Об организации контрольно-надзорной деятельности в</w:t>
      </w:r>
      <w:r>
        <w:t xml:space="preserve"> </w:t>
      </w:r>
      <w:r w:rsidRPr="00057248">
        <w:t xml:space="preserve">отношении органов местного самоуправления </w:t>
      </w:r>
      <w:r>
        <w:br/>
      </w:r>
      <w:r w:rsidRPr="00057248">
        <w:t xml:space="preserve">и должностных лиц местного самоуправления и о внесении изменений в Федеральный закон "Об общих принципах организации местного самоуправления в единой системе публичной власти"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57248" w:rsidRDefault="00057248" w:rsidP="001E35EB"/>
    <w:p w:rsidR="001E35EB" w:rsidRDefault="00057248" w:rsidP="001E35EB">
      <w:r w:rsidRPr="00057248">
        <w:t>1. Одобрить Федеральный закон "Об организации контрольно-надзорной деятельности в отношении органов местного самоуправления и должностных лиц местного самоуправления и</w:t>
      </w:r>
      <w:r>
        <w:t xml:space="preserve"> </w:t>
      </w:r>
      <w:r w:rsidRPr="00057248">
        <w:t>о</w:t>
      </w:r>
      <w:r>
        <w:t xml:space="preserve"> </w:t>
      </w:r>
      <w:r w:rsidRPr="00057248">
        <w:t xml:space="preserve">внесении изменений в Федеральный закон </w:t>
      </w:r>
      <w:r w:rsidR="001E35EB">
        <w:br/>
      </w:r>
      <w:r w:rsidR="001E35EB">
        <w:br w:type="page"/>
      </w:r>
    </w:p>
    <w:p w:rsidR="00057248" w:rsidRPr="00057248" w:rsidRDefault="00057248" w:rsidP="001E35EB">
      <w:pPr>
        <w:ind w:firstLine="0"/>
      </w:pPr>
      <w:r w:rsidRPr="00057248">
        <w:lastRenderedPageBreak/>
        <w:t xml:space="preserve">"Об общих принципах организации местного самоуправления </w:t>
      </w:r>
      <w:r>
        <w:br/>
      </w:r>
      <w:r w:rsidRPr="00057248">
        <w:t>в единой системе публичной власти".</w:t>
      </w:r>
    </w:p>
    <w:p w:rsidR="00057248" w:rsidRDefault="00057248" w:rsidP="001E35EB">
      <w:r w:rsidRPr="00057248">
        <w:t>2. Настоящее постановление вступает в силу со дня его принятия.</w:t>
      </w:r>
    </w:p>
    <w:p w:rsidR="00057248" w:rsidRDefault="00057248" w:rsidP="00057248"/>
    <w:p w:rsidR="00057248" w:rsidRDefault="00057248" w:rsidP="00057248"/>
    <w:p w:rsidR="00057248" w:rsidRPr="00057248" w:rsidRDefault="00057248" w:rsidP="00057248"/>
    <w:p w:rsidR="00AD68CE" w:rsidRDefault="00AD68CE" w:rsidP="006123F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057248" w:rsidRPr="00AD68CE" w:rsidRDefault="00057248" w:rsidP="00C74F19">
      <w:pPr>
        <w:pStyle w:val="ac"/>
      </w:pPr>
    </w:p>
    <w:p w:rsidR="00545F85" w:rsidRDefault="00545F85" w:rsidP="00545F85">
      <w:pPr>
        <w:pStyle w:val="af"/>
      </w:pPr>
    </w:p>
    <w:p w:rsidR="006123F0" w:rsidRDefault="006123F0" w:rsidP="00545F85">
      <w:pPr>
        <w:pStyle w:val="af"/>
      </w:pPr>
    </w:p>
    <w:p w:rsidR="006123F0" w:rsidRDefault="006123F0" w:rsidP="006123F0">
      <w:pPr>
        <w:pStyle w:val="ac"/>
      </w:pPr>
      <w:r>
        <w:t>Москва</w:t>
      </w:r>
    </w:p>
    <w:p w:rsidR="006123F0" w:rsidRDefault="006123F0" w:rsidP="006123F0">
      <w:pPr>
        <w:pStyle w:val="ac"/>
      </w:pPr>
      <w:r>
        <w:t>1 апреля 2026 года</w:t>
      </w:r>
    </w:p>
    <w:p w:rsidR="006123F0" w:rsidRDefault="006123F0" w:rsidP="006123F0">
      <w:pPr>
        <w:pStyle w:val="af"/>
      </w:pPr>
      <w:r>
        <w:t>№ 11</w:t>
      </w:r>
      <w:r>
        <w:rPr>
          <w:lang w:val="en-US"/>
        </w:rPr>
        <w:t>4</w:t>
      </w:r>
      <w:r>
        <w:t>-СФ</w:t>
      </w:r>
    </w:p>
    <w:sectPr w:rsidR="006123F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02E3" w:rsidRDefault="008D02E3">
      <w:pPr>
        <w:spacing w:line="240" w:lineRule="auto"/>
      </w:pPr>
      <w:r>
        <w:separator/>
      </w:r>
    </w:p>
  </w:endnote>
  <w:endnote w:type="continuationSeparator" w:id="0">
    <w:p w:rsidR="008D02E3" w:rsidRDefault="008D02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F0C9F74-B363-4A11-B03D-C7A4E9EA8750}"/>
    <w:embedBold r:id="rId2" w:fontKey="{D3164584-359E-4192-B321-D802906BBD8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CE124A2-32E6-4B3B-9B2A-D0E79BD998B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D68CE" w:rsidRDefault="00AD68CE" w:rsidP="00AD68C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123F0">
      <w:rPr>
        <w:noProof/>
      </w:rPr>
      <w:t>qa10758.docx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123F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D68CE" w:rsidRDefault="00AD68CE" w:rsidP="00AD68C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123F0">
      <w:rPr>
        <w:noProof/>
      </w:rPr>
      <w:t>qa10758.docx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123F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02E3" w:rsidRDefault="008D02E3">
      <w:pPr>
        <w:spacing w:line="240" w:lineRule="auto"/>
      </w:pPr>
      <w:r>
        <w:separator/>
      </w:r>
    </w:p>
  </w:footnote>
  <w:footnote w:type="continuationSeparator" w:id="0">
    <w:p w:rsidR="008D02E3" w:rsidRDefault="008D02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3088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A8A"/>
    <w:rsid w:val="00030888"/>
    <w:rsid w:val="00057248"/>
    <w:rsid w:val="000D3F67"/>
    <w:rsid w:val="001057BD"/>
    <w:rsid w:val="001C3500"/>
    <w:rsid w:val="001E35EB"/>
    <w:rsid w:val="00205211"/>
    <w:rsid w:val="002623D0"/>
    <w:rsid w:val="002A1E3D"/>
    <w:rsid w:val="002B772D"/>
    <w:rsid w:val="003114B9"/>
    <w:rsid w:val="003273F1"/>
    <w:rsid w:val="0035125E"/>
    <w:rsid w:val="003B5BFB"/>
    <w:rsid w:val="00423816"/>
    <w:rsid w:val="004A68AB"/>
    <w:rsid w:val="00505068"/>
    <w:rsid w:val="00545F85"/>
    <w:rsid w:val="005B2AEB"/>
    <w:rsid w:val="006123F0"/>
    <w:rsid w:val="00720496"/>
    <w:rsid w:val="00723EF8"/>
    <w:rsid w:val="0078182C"/>
    <w:rsid w:val="00885B74"/>
    <w:rsid w:val="008D02E3"/>
    <w:rsid w:val="00910EF7"/>
    <w:rsid w:val="00997F4C"/>
    <w:rsid w:val="00A82E08"/>
    <w:rsid w:val="00AA344E"/>
    <w:rsid w:val="00AD68CE"/>
    <w:rsid w:val="00B07D98"/>
    <w:rsid w:val="00B30B27"/>
    <w:rsid w:val="00B33546"/>
    <w:rsid w:val="00B67711"/>
    <w:rsid w:val="00CD2A8A"/>
    <w:rsid w:val="00CF27C2"/>
    <w:rsid w:val="00CF731B"/>
    <w:rsid w:val="00DA3B68"/>
    <w:rsid w:val="00DA769E"/>
    <w:rsid w:val="00E02685"/>
    <w:rsid w:val="00F143B7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F7040A-31F0-4374-9BBB-A88589C14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54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5A0DC86F4104A20B8354FFFAEAD2F4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F86E54C-2957-488A-9534-70C09924B263}"/>
      </w:docPartPr>
      <w:docPartBody>
        <w:p w:rsidR="00AA5AA8" w:rsidRDefault="00AA5AA8">
          <w:pPr>
            <w:pStyle w:val="F5A0DC86F4104A20B8354FFFAEAD2F4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AA8"/>
    <w:rsid w:val="00573CB3"/>
    <w:rsid w:val="00AA5AA8"/>
    <w:rsid w:val="00BC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5A0DC86F4104A20B8354FFFAEAD2F4D">
    <w:name w:val="F5A0DC86F4104A20B8354FFFAEAD2F4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34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Семыкин+</dc:creator>
  <cp:keywords/>
  <dc:description>QA30.03.2026 QA30.03.2026 ZO31.03.2026 </dc:description>
  <cp:lastModifiedBy>Кучерова О.М.</cp:lastModifiedBy>
  <cp:revision>5</cp:revision>
  <cp:lastPrinted>2026-03-31T13:29:00Z</cp:lastPrinted>
  <dcterms:created xsi:type="dcterms:W3CDTF">2026-03-30T13:08:00Z</dcterms:created>
  <dcterms:modified xsi:type="dcterms:W3CDTF">2026-04-01T06:51:00Z</dcterms:modified>
</cp:coreProperties>
</file>