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27B5AB8401E4118A384F660FFE9AD4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091D2B" w:rsidRPr="00091D2B" w:rsidRDefault="00091D2B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27B5AB8401E4118A384F660FFE9AD4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91D2B" w:rsidRPr="00091D2B" w:rsidRDefault="00091D2B" w:rsidP="00B6066A">
      <w:pPr>
        <w:pStyle w:val="1"/>
      </w:pPr>
      <w:r>
        <w:t xml:space="preserve">О полномочном представителе </w:t>
      </w:r>
      <w:r w:rsidR="00B6066A">
        <w:t>Совета Федерации</w:t>
      </w:r>
    </w:p>
    <w:p w:rsidR="00091D2B" w:rsidRPr="00091D2B" w:rsidRDefault="00091D2B" w:rsidP="00091D2B">
      <w:pPr>
        <w:pStyle w:val="2"/>
      </w:pPr>
      <w:r w:rsidRPr="00091D2B">
        <w:t>Федерального Собрания Российской Федерации</w:t>
      </w:r>
    </w:p>
    <w:p w:rsidR="00091D2B" w:rsidRPr="00091D2B" w:rsidRDefault="00091D2B" w:rsidP="00091D2B">
      <w:pPr>
        <w:pStyle w:val="2"/>
      </w:pPr>
      <w:r w:rsidRPr="00091D2B">
        <w:t>в Государственной Думе Федерального Собрания</w:t>
      </w:r>
    </w:p>
    <w:p w:rsidR="00091D2B" w:rsidRPr="00091D2B" w:rsidRDefault="00091D2B" w:rsidP="00091D2B">
      <w:pPr>
        <w:pStyle w:val="2"/>
      </w:pPr>
      <w:r w:rsidRPr="00091D2B">
        <w:t>Российской Федерации</w:t>
      </w:r>
    </w:p>
    <w:p w:rsidR="00091D2B" w:rsidRPr="00091D2B" w:rsidRDefault="00091D2B" w:rsidP="00091D2B">
      <w:pPr>
        <w:pStyle w:val="2"/>
      </w:pPr>
    </w:p>
    <w:p w:rsidR="00091D2B" w:rsidRPr="00091D2B" w:rsidRDefault="00091D2B" w:rsidP="00091D2B">
      <w:pPr>
        <w:pStyle w:val="2"/>
      </w:pPr>
    </w:p>
    <w:p w:rsidR="00091D2B" w:rsidRPr="00091D2B" w:rsidRDefault="00091D2B" w:rsidP="00091D2B">
      <w:pPr>
        <w:pStyle w:val="2"/>
      </w:pPr>
    </w:p>
    <w:p w:rsidR="00091D2B" w:rsidRDefault="00091D2B" w:rsidP="00091D2B">
      <w:r>
        <w:t>В соответствии с частью 3 статьи 9 Регламента Совета Федерации Федерального Собрания Российской Федерации Совет Федерации Федерального Собрания Российской Фе</w:t>
      </w:r>
      <w:bookmarkStart w:id="0" w:name="_GoBack"/>
      <w:bookmarkEnd w:id="0"/>
      <w:r>
        <w:t xml:space="preserve">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91D2B" w:rsidRDefault="00091D2B" w:rsidP="00091D2B"/>
    <w:p w:rsidR="00091D2B" w:rsidRDefault="00091D2B" w:rsidP="00091D2B">
      <w:r>
        <w:t>1. Назначить первого заместителя Председателя Совета Федерации Федерального Собрания Российской Федерации Яцкина Андрея Владимировича полномочным представителем Совета Федерации Федерального Собрания Российской Федерации в Государственной Думе Федерального Собрания Российской Федерации.</w:t>
      </w:r>
    </w:p>
    <w:p w:rsidR="00091D2B" w:rsidRDefault="00091D2B" w:rsidP="00091D2B">
      <w:r>
        <w:t xml:space="preserve">2. Признать утратившим силу постановление Совета Федерации Федерального Собрания Российской Федерации </w:t>
      </w:r>
      <w:r>
        <w:br/>
        <w:t xml:space="preserve">от </w:t>
      </w:r>
      <w:r w:rsidR="00584676">
        <w:t>21 октября 2020 года № 448-СФ "О </w:t>
      </w:r>
      <w:r>
        <w:t>полномочном представителе Совета Федерации Федерального Собрания Российской Федерации в Государственной Думе Федерального Собрания Российской Федерации".</w:t>
      </w:r>
    </w:p>
    <w:p w:rsidR="00B6066A" w:rsidRDefault="00B6066A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091D2B" w:rsidRDefault="00091D2B" w:rsidP="00091D2B">
      <w:r>
        <w:lastRenderedPageBreak/>
        <w:t>3. Настоящее постановление вступает в силу со дня его принятия.</w:t>
      </w:r>
    </w:p>
    <w:p w:rsidR="00091D2B" w:rsidRDefault="00091D2B" w:rsidP="00091D2B"/>
    <w:p w:rsidR="00091D2B" w:rsidRDefault="00091D2B" w:rsidP="00091D2B"/>
    <w:p w:rsidR="00091D2B" w:rsidRDefault="00091D2B" w:rsidP="00091D2B"/>
    <w:p w:rsidR="00B27E39" w:rsidRDefault="00091D2B" w:rsidP="00AA228D">
      <w:pPr>
        <w:pStyle w:val="11"/>
      </w:pPr>
      <w:r w:rsidRPr="00091D2B">
        <w:t>Председатель</w:t>
      </w:r>
      <w:r w:rsidRPr="00091D2B">
        <w:br/>
        <w:t>Совета Федерации</w:t>
      </w:r>
      <w:r w:rsidRPr="00091D2B">
        <w:br/>
        <w:t>Федерального Собрания</w:t>
      </w:r>
      <w:r w:rsidRPr="00091D2B">
        <w:br/>
        <w:t>Российской Федерации</w:t>
      </w:r>
      <w:r w:rsidRPr="00091D2B">
        <w:tab/>
      </w:r>
      <w:r w:rsidRPr="00091D2B">
        <w:tab/>
      </w:r>
      <w:r w:rsidR="00B27E39">
        <w:t>В.И. МАТВИЕНКО</w:t>
      </w:r>
    </w:p>
    <w:p w:rsidR="00091D2B" w:rsidRDefault="00091D2B" w:rsidP="00091D2B">
      <w:pPr>
        <w:pStyle w:val="ac"/>
      </w:pPr>
    </w:p>
    <w:p w:rsidR="00AA228D" w:rsidRDefault="00AA228D" w:rsidP="00091D2B">
      <w:pPr>
        <w:pStyle w:val="ac"/>
      </w:pPr>
    </w:p>
    <w:p w:rsidR="00AA228D" w:rsidRDefault="00AA228D" w:rsidP="00AA228D">
      <w:pPr>
        <w:pStyle w:val="af"/>
      </w:pPr>
      <w:r>
        <w:t>Москва</w:t>
      </w:r>
    </w:p>
    <w:p w:rsidR="00AA228D" w:rsidRDefault="00AA228D" w:rsidP="00AA228D">
      <w:pPr>
        <w:pStyle w:val="af"/>
      </w:pPr>
      <w:r>
        <w:rPr>
          <w:lang w:val="en-US"/>
        </w:rPr>
        <w:t xml:space="preserve">22 </w:t>
      </w:r>
      <w:r>
        <w:t>октября 2025 года</w:t>
      </w:r>
    </w:p>
    <w:p w:rsidR="00AA228D" w:rsidRDefault="00AA228D" w:rsidP="00AA228D">
      <w:pPr>
        <w:pStyle w:val="ac"/>
      </w:pPr>
      <w:r>
        <w:t>№ 469-СФ</w:t>
      </w:r>
    </w:p>
    <w:sectPr w:rsidR="00AA228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0738" w:rsidRDefault="008C0738">
      <w:pPr>
        <w:spacing w:line="240" w:lineRule="auto"/>
      </w:pPr>
      <w:r>
        <w:separator/>
      </w:r>
    </w:p>
  </w:endnote>
  <w:endnote w:type="continuationSeparator" w:id="0">
    <w:p w:rsidR="008C0738" w:rsidRDefault="008C07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267E556-F9E2-4221-8482-FD03569D89C2}"/>
    <w:embedBold r:id="rId2" w:fontKey="{1B1BC812-C94C-41D7-AD27-F75FC2984A3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E881EB0-F8E0-43F1-9F15-C1D4086EF2A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27E39" w:rsidRDefault="00B27E39" w:rsidP="00B27E3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A228D">
      <w:rPr>
        <w:noProof/>
      </w:rPr>
      <w:t>ss2897.docx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A228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27E39" w:rsidRDefault="00B27E39" w:rsidP="00B27E3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A228D">
      <w:rPr>
        <w:noProof/>
      </w:rPr>
      <w:t>ss2897.docx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A228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0738" w:rsidRDefault="008C0738">
      <w:pPr>
        <w:spacing w:line="240" w:lineRule="auto"/>
      </w:pPr>
      <w:r>
        <w:separator/>
      </w:r>
    </w:p>
  </w:footnote>
  <w:footnote w:type="continuationSeparator" w:id="0">
    <w:p w:rsidR="008C0738" w:rsidRDefault="008C07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35C1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2E9"/>
    <w:rsid w:val="00091D2B"/>
    <w:rsid w:val="000D3F67"/>
    <w:rsid w:val="001057BD"/>
    <w:rsid w:val="001D07AD"/>
    <w:rsid w:val="001E3812"/>
    <w:rsid w:val="00205211"/>
    <w:rsid w:val="002623D0"/>
    <w:rsid w:val="002A1E3D"/>
    <w:rsid w:val="002B772D"/>
    <w:rsid w:val="003114B9"/>
    <w:rsid w:val="003273F1"/>
    <w:rsid w:val="0035125E"/>
    <w:rsid w:val="00423816"/>
    <w:rsid w:val="00435C10"/>
    <w:rsid w:val="004A68AB"/>
    <w:rsid w:val="00505068"/>
    <w:rsid w:val="00545F85"/>
    <w:rsid w:val="00584676"/>
    <w:rsid w:val="005B2AEB"/>
    <w:rsid w:val="00720496"/>
    <w:rsid w:val="00723EF8"/>
    <w:rsid w:val="0078182C"/>
    <w:rsid w:val="007C62E9"/>
    <w:rsid w:val="00885B74"/>
    <w:rsid w:val="008C0738"/>
    <w:rsid w:val="00910EF7"/>
    <w:rsid w:val="00997F4C"/>
    <w:rsid w:val="00A82E08"/>
    <w:rsid w:val="00AA228D"/>
    <w:rsid w:val="00AA344E"/>
    <w:rsid w:val="00B07D98"/>
    <w:rsid w:val="00B27E39"/>
    <w:rsid w:val="00B30B27"/>
    <w:rsid w:val="00B33546"/>
    <w:rsid w:val="00B6066A"/>
    <w:rsid w:val="00B67711"/>
    <w:rsid w:val="00CF27C2"/>
    <w:rsid w:val="00CF731B"/>
    <w:rsid w:val="00DA769E"/>
    <w:rsid w:val="00E02685"/>
    <w:rsid w:val="00F178A8"/>
    <w:rsid w:val="00F21BB0"/>
    <w:rsid w:val="00F9160B"/>
    <w:rsid w:val="00FC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3EC214-88BC-4180-BE71-2364BB976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80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7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27B5AB8401E4118A384F660FFE9AD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5F7BD0D-753D-4F9C-A88F-638E73320E0A}"/>
      </w:docPartPr>
      <w:docPartBody>
        <w:p w:rsidR="006C10A2" w:rsidRDefault="006C10A2">
          <w:pPr>
            <w:pStyle w:val="927B5AB8401E4118A384F660FFE9AD4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0A2"/>
    <w:rsid w:val="006C10A2"/>
    <w:rsid w:val="00764D0A"/>
    <w:rsid w:val="00CC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27B5AB8401E4118A384F660FFE9AD4F">
    <w:name w:val="927B5AB8401E4118A384F660FFE9AD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Дорохова+</dc:creator>
  <cp:keywords/>
  <dc:description>SS21.10.2025 SS21.10.2025 QA21.10.2025 SS21.10.2025 SA21.10.2025 </dc:description>
  <cp:lastModifiedBy>Жарков М.А.</cp:lastModifiedBy>
  <cp:revision>7</cp:revision>
  <cp:lastPrinted>2025-10-22T06:01:00Z</cp:lastPrinted>
  <dcterms:created xsi:type="dcterms:W3CDTF">2025-10-21T11:00:00Z</dcterms:created>
  <dcterms:modified xsi:type="dcterms:W3CDTF">2025-10-22T06:20:00Z</dcterms:modified>
</cp:coreProperties>
</file>