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724DBD2A9804627A81D77D1A53E7F9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B0869" w:rsidRDefault="00545F85" w:rsidP="004B086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724DBD2A9804627A81D77D1A53E7F9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B0869" w:rsidRDefault="004B0869" w:rsidP="004B0869">
      <w:pPr>
        <w:pStyle w:val="1"/>
      </w:pPr>
      <w:r w:rsidRPr="004B0869">
        <w:t xml:space="preserve">О Федеральном законе "О внесении изменений </w:t>
      </w:r>
    </w:p>
    <w:p w:rsidR="004B0869" w:rsidRDefault="004B0869" w:rsidP="004B0869">
      <w:pPr>
        <w:pStyle w:val="2"/>
      </w:pPr>
      <w:r w:rsidRPr="004B0869">
        <w:t>в статью 8</w:t>
      </w:r>
      <w:r w:rsidRPr="004B0869">
        <w:rPr>
          <w:vertAlign w:val="superscript"/>
        </w:rPr>
        <w:t>1</w:t>
      </w:r>
      <w:r w:rsidRPr="004B0869">
        <w:t xml:space="preserve"> Федерального закона "О противо</w:t>
      </w:r>
      <w:r>
        <w:t xml:space="preserve">действии </w:t>
      </w:r>
    </w:p>
    <w:p w:rsidR="004B0869" w:rsidRDefault="004B0869" w:rsidP="004B0869">
      <w:pPr>
        <w:pStyle w:val="2"/>
      </w:pPr>
      <w:r>
        <w:t xml:space="preserve">коррупции" </w:t>
      </w:r>
      <w:r w:rsidRPr="004B0869">
        <w:t xml:space="preserve">и Федеральный закон "О контроле за соответствием </w:t>
      </w:r>
    </w:p>
    <w:p w:rsidR="004B0869" w:rsidRDefault="004B0869" w:rsidP="004B0869">
      <w:pPr>
        <w:pStyle w:val="2"/>
      </w:pPr>
      <w:r w:rsidRPr="004B0869">
        <w:t xml:space="preserve">расходов лиц, замещающих государственные должности, </w:t>
      </w:r>
    </w:p>
    <w:p w:rsidR="00EA0BE4" w:rsidRPr="004B0869" w:rsidRDefault="004B0869" w:rsidP="004B0869">
      <w:pPr>
        <w:pStyle w:val="2"/>
      </w:pPr>
      <w:r w:rsidRPr="004B0869">
        <w:t>и иных лиц их доходам"</w:t>
      </w:r>
    </w:p>
    <w:p w:rsidR="00AE4B57" w:rsidRDefault="009118ED" w:rsidP="004B0869">
      <w:pPr>
        <w:pStyle w:val="2"/>
      </w:pPr>
    </w:p>
    <w:p w:rsidR="004B0869" w:rsidRDefault="004B0869" w:rsidP="004B0869">
      <w:pPr>
        <w:pStyle w:val="2"/>
      </w:pPr>
    </w:p>
    <w:p w:rsidR="004B0869" w:rsidRPr="004B0869" w:rsidRDefault="004B0869" w:rsidP="004B0869">
      <w:pPr>
        <w:pStyle w:val="2"/>
      </w:pPr>
    </w:p>
    <w:p w:rsidR="004B0869" w:rsidRDefault="004B0869">
      <w:r w:rsidRPr="004B0869">
        <w:t>Рассмотрев принятый Государственной Думой Федерального Собрания Российской Федерации 14 апреля 2026 года Федеральный закон "О внесении изменений в статью 8</w:t>
      </w:r>
      <w:r w:rsidRPr="004B0869">
        <w:rPr>
          <w:vertAlign w:val="superscript"/>
        </w:rPr>
        <w:t>1</w:t>
      </w:r>
      <w:r w:rsidRPr="004B0869">
        <w:t xml:space="preserve"> Федерального закона "О противодействии коррупции" </w:t>
      </w:r>
      <w:r w:rsidR="00CF2F93">
        <w:br/>
      </w:r>
      <w:r w:rsidRPr="004B0869">
        <w:t xml:space="preserve">и Федеральный закон "О контроле за соответствием расходов лиц, замещающих государственные должности, и иных лиц их доходам",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</w:t>
      </w:r>
      <w:bookmarkStart w:id="0" w:name="_GoBack"/>
      <w:bookmarkEnd w:id="0"/>
      <w:r w:rsidRPr="00B51544">
        <w:rPr>
          <w:b/>
          <w:spacing w:val="60"/>
          <w:szCs w:val="28"/>
        </w:rPr>
        <w:t>новляет</w:t>
      </w:r>
      <w:r>
        <w:t>:</w:t>
      </w:r>
    </w:p>
    <w:p w:rsidR="004B0869" w:rsidRDefault="004B0869"/>
    <w:p w:rsidR="00AE4B57" w:rsidRPr="004B0869" w:rsidRDefault="004B0869" w:rsidP="004B0869">
      <w:r w:rsidRPr="004B0869">
        <w:t xml:space="preserve">1. Одобрить Федеральный закон "О внесении изменений </w:t>
      </w:r>
      <w:r>
        <w:br/>
      </w:r>
      <w:r w:rsidRPr="004B0869">
        <w:t>в статью 8</w:t>
      </w:r>
      <w:r w:rsidRPr="004B0869">
        <w:rPr>
          <w:vertAlign w:val="superscript"/>
        </w:rPr>
        <w:t>1</w:t>
      </w:r>
      <w:r w:rsidRPr="004B0869">
        <w:t xml:space="preserve"> Федерального закона "О противодействии коррупции" и Федеральный закон "О контроле за соответствием расходов лиц, замещающих государственные должности, и иных лиц их доходам".</w:t>
      </w:r>
    </w:p>
    <w:p w:rsidR="004B0869" w:rsidRDefault="004B0869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C45390" w:rsidRPr="004B0869" w:rsidRDefault="004B0869" w:rsidP="004B0869">
      <w:r w:rsidRPr="004B0869">
        <w:lastRenderedPageBreak/>
        <w:t>2. Настоящее постановление вступает в силу со дня его принятия.</w:t>
      </w:r>
    </w:p>
    <w:p w:rsidR="00AE4B57" w:rsidRPr="004B0869" w:rsidRDefault="009118ED" w:rsidP="004B0869"/>
    <w:p w:rsidR="00AE4B57" w:rsidRPr="004B0869" w:rsidRDefault="009118ED" w:rsidP="004B0869"/>
    <w:p w:rsidR="00AE4B57" w:rsidRPr="004B0869" w:rsidRDefault="009118ED" w:rsidP="004B0869"/>
    <w:p w:rsidR="00C61CB0" w:rsidRDefault="00C61CB0" w:rsidP="00CF2F9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E4B57" w:rsidRPr="004B0869" w:rsidRDefault="009118ED" w:rsidP="004B0869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CF2F93" w:rsidRDefault="00CF2F93" w:rsidP="00CF2F93">
      <w:pPr>
        <w:pStyle w:val="ac"/>
      </w:pPr>
      <w:r>
        <w:t>Москва</w:t>
      </w:r>
    </w:p>
    <w:p w:rsidR="00CF2F93" w:rsidRDefault="00CF2F93" w:rsidP="00CF2F93">
      <w:pPr>
        <w:pStyle w:val="ac"/>
      </w:pPr>
      <w:r>
        <w:t>15 апреля 2026 года</w:t>
      </w:r>
    </w:p>
    <w:p w:rsidR="00CF2F93" w:rsidRDefault="00CF2F93" w:rsidP="00CF2F93">
      <w:pPr>
        <w:pStyle w:val="ac"/>
      </w:pPr>
      <w:r>
        <w:t>№ 1</w:t>
      </w:r>
      <w:r>
        <w:rPr>
          <w:lang w:val="en-US"/>
        </w:rPr>
        <w:t>4</w:t>
      </w:r>
      <w:r>
        <w:t>3-СФ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8ED" w:rsidRDefault="009118ED">
      <w:pPr>
        <w:spacing w:line="240" w:lineRule="auto"/>
      </w:pPr>
      <w:r>
        <w:separator/>
      </w:r>
    </w:p>
  </w:endnote>
  <w:endnote w:type="continuationSeparator" w:id="0">
    <w:p w:rsidR="009118ED" w:rsidRDefault="009118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34A0203-CB49-49A0-862A-31D04A3E05A3}"/>
    <w:embedBold r:id="rId2" w:fontKey="{1208A4A3-D574-40E3-A19E-B8FCAE31A60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B4D5864-C690-4012-8C71-E542FF701B7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61CB0" w:rsidRDefault="00C61CB0" w:rsidP="00C61CB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F2F93">
      <w:rPr>
        <w:noProof/>
      </w:rPr>
      <w:t>zo7572.docx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F2F9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61CB0" w:rsidRDefault="00C61CB0" w:rsidP="00C61CB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F2F93">
      <w:rPr>
        <w:noProof/>
      </w:rPr>
      <w:t>zo7572.docx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F2F9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8ED" w:rsidRDefault="009118ED">
      <w:pPr>
        <w:spacing w:line="240" w:lineRule="auto"/>
      </w:pPr>
      <w:r>
        <w:separator/>
      </w:r>
    </w:p>
  </w:footnote>
  <w:footnote w:type="continuationSeparator" w:id="0">
    <w:p w:rsidR="009118ED" w:rsidRDefault="009118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3320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D38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B0869"/>
    <w:rsid w:val="005027BA"/>
    <w:rsid w:val="00505068"/>
    <w:rsid w:val="00545F85"/>
    <w:rsid w:val="005B2AEB"/>
    <w:rsid w:val="00720496"/>
    <w:rsid w:val="00723EF8"/>
    <w:rsid w:val="0078182C"/>
    <w:rsid w:val="0082646C"/>
    <w:rsid w:val="00885B74"/>
    <w:rsid w:val="00910EF7"/>
    <w:rsid w:val="009118ED"/>
    <w:rsid w:val="00933201"/>
    <w:rsid w:val="00997F4C"/>
    <w:rsid w:val="00A82E08"/>
    <w:rsid w:val="00AA344E"/>
    <w:rsid w:val="00B07D98"/>
    <w:rsid w:val="00B30B27"/>
    <w:rsid w:val="00B33546"/>
    <w:rsid w:val="00B67711"/>
    <w:rsid w:val="00C61CB0"/>
    <w:rsid w:val="00CB0919"/>
    <w:rsid w:val="00CF27C2"/>
    <w:rsid w:val="00CF2F93"/>
    <w:rsid w:val="00CF731B"/>
    <w:rsid w:val="00DA769E"/>
    <w:rsid w:val="00E02685"/>
    <w:rsid w:val="00F02D3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12A402-583C-45F8-AD0F-EB7641226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12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724DBD2A9804627A81D77D1A53E7F9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0B53BFA-3A5C-4D07-8690-0C675FBF91B0}"/>
      </w:docPartPr>
      <w:docPartBody>
        <w:p w:rsidR="00985D8D" w:rsidRDefault="00985D8D">
          <w:pPr>
            <w:pStyle w:val="B724DBD2A9804627A81D77D1A53E7F9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D8D"/>
    <w:rsid w:val="001815D4"/>
    <w:rsid w:val="008F1817"/>
    <w:rsid w:val="00985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724DBD2A9804627A81D77D1A53E7F94">
    <w:name w:val="B724DBD2A9804627A81D77D1A53E7F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Кулаков+</dc:creator>
  <cp:keywords/>
  <dc:description>ZO14.04.2026 DE14.04.2026 </dc:description>
  <cp:lastModifiedBy>Жарков М.А.</cp:lastModifiedBy>
  <cp:revision>12</cp:revision>
  <cp:lastPrinted>2026-04-14T15:25:00Z</cp:lastPrinted>
  <dcterms:created xsi:type="dcterms:W3CDTF">2026-04-14T06:35:00Z</dcterms:created>
  <dcterms:modified xsi:type="dcterms:W3CDTF">2026-04-14T15:29:00Z</dcterms:modified>
</cp:coreProperties>
</file>