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BE5494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C2E9D2102BF40CC86E8EFB3CB2D9CA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65743" w:rsidRDefault="00545F85" w:rsidP="00565743">
            <w:pPr>
              <w:pStyle w:val="a6"/>
            </w:pPr>
          </w:p>
        </w:tc>
      </w:tr>
      <w:tr w:rsidR="00545F85" w:rsidRPr="00545F85" w:rsidTr="00BE5494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C2E9D2102BF40CC86E8EFB3CB2D9CA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65743" w:rsidRDefault="00565743" w:rsidP="00565743">
      <w:pPr>
        <w:pStyle w:val="1"/>
      </w:pPr>
      <w:r w:rsidRPr="000035FA">
        <w:t xml:space="preserve">О Федеральном законе "О внесении изменений </w:t>
      </w:r>
    </w:p>
    <w:p w:rsidR="00565743" w:rsidRDefault="00565743" w:rsidP="00565743">
      <w:pPr>
        <w:pStyle w:val="2"/>
      </w:pPr>
      <w:r w:rsidRPr="000035FA">
        <w:t xml:space="preserve">в Кодекс Российской Федерации </w:t>
      </w:r>
    </w:p>
    <w:p w:rsidR="00565743" w:rsidRPr="000035FA" w:rsidRDefault="00565743" w:rsidP="00565743">
      <w:pPr>
        <w:pStyle w:val="2"/>
      </w:pPr>
      <w:r w:rsidRPr="000035FA">
        <w:t>об административных правонарушениях"</w:t>
      </w:r>
    </w:p>
    <w:p w:rsidR="00565743" w:rsidRDefault="00565743" w:rsidP="00565743">
      <w:pPr>
        <w:pStyle w:val="2"/>
      </w:pPr>
    </w:p>
    <w:p w:rsidR="00565743" w:rsidRDefault="00565743" w:rsidP="00565743">
      <w:pPr>
        <w:pStyle w:val="2"/>
      </w:pPr>
    </w:p>
    <w:p w:rsidR="00565743" w:rsidRDefault="00565743">
      <w:r w:rsidRPr="000035FA">
        <w:t xml:space="preserve">Рассмотрев принятый Государственной Думой Федерального Собрания Российской Федерации 21 апреля 2026 года Федеральный закон "О внесении изменений в Кодекс Российской Федерации об административных правонарушениях" </w:t>
      </w:r>
      <w:r>
        <w:br/>
      </w:r>
      <w:r w:rsidRPr="000035FA">
        <w:t xml:space="preserve">(проект № 1077246-8),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565743" w:rsidRDefault="00565743"/>
    <w:p w:rsidR="00565743" w:rsidRPr="000035FA" w:rsidRDefault="00565743" w:rsidP="00565743">
      <w:r>
        <w:t>1. </w:t>
      </w:r>
      <w:r w:rsidRPr="000035FA">
        <w:t xml:space="preserve">Одобрить Федеральный закон "О внесении изменений </w:t>
      </w:r>
      <w:r w:rsidR="00BE5494">
        <w:br/>
      </w:r>
      <w:r w:rsidRPr="000035FA">
        <w:t>в Кодекс Российской Федерации об административных правонарушениях".</w:t>
      </w:r>
    </w:p>
    <w:p w:rsidR="00565743" w:rsidRPr="000035FA" w:rsidRDefault="00565743" w:rsidP="00565743">
      <w:r>
        <w:t>2. </w:t>
      </w:r>
      <w:r w:rsidRPr="000035FA">
        <w:t>Настоящее постановление вступает в силу со дня его принятия.</w:t>
      </w:r>
    </w:p>
    <w:p w:rsidR="00565743" w:rsidRPr="000035FA" w:rsidRDefault="00565743" w:rsidP="00565743"/>
    <w:p w:rsidR="00565743" w:rsidRPr="000035FA" w:rsidRDefault="00565743" w:rsidP="00565743"/>
    <w:p w:rsidR="00565743" w:rsidRPr="000035FA" w:rsidRDefault="00565743" w:rsidP="00BE5494">
      <w:pPr>
        <w:pStyle w:val="11"/>
      </w:pPr>
      <w:r w:rsidRPr="000035FA">
        <w:t xml:space="preserve">Председатель </w:t>
      </w:r>
    </w:p>
    <w:p w:rsidR="00565743" w:rsidRPr="000035FA" w:rsidRDefault="00565743" w:rsidP="00BE5494">
      <w:pPr>
        <w:pStyle w:val="11"/>
      </w:pPr>
      <w:r w:rsidRPr="000035FA">
        <w:t>Совета Федерации</w:t>
      </w:r>
    </w:p>
    <w:p w:rsidR="00565743" w:rsidRPr="000035FA" w:rsidRDefault="00565743" w:rsidP="00BE5494">
      <w:pPr>
        <w:pStyle w:val="11"/>
      </w:pPr>
      <w:r w:rsidRPr="000035FA">
        <w:t>Федерального Собрания</w:t>
      </w:r>
    </w:p>
    <w:p w:rsidR="00985C5C" w:rsidRDefault="00565743" w:rsidP="00BE5494">
      <w:pPr>
        <w:pStyle w:val="11"/>
      </w:pPr>
      <w:r w:rsidRPr="000035FA">
        <w:t>Российской Федерации</w:t>
      </w:r>
      <w:r>
        <w:tab/>
      </w:r>
      <w:r w:rsidR="00985C5C">
        <w:t>В.И. МАТВИЕНКО</w:t>
      </w:r>
    </w:p>
    <w:p w:rsidR="00565743" w:rsidRDefault="00565743" w:rsidP="00565743">
      <w:pPr>
        <w:pStyle w:val="ac"/>
      </w:pPr>
    </w:p>
    <w:p w:rsidR="00BE5494" w:rsidRDefault="00BE5494" w:rsidP="00BE5494">
      <w:pPr>
        <w:pStyle w:val="ac"/>
      </w:pPr>
      <w:r>
        <w:t>Москва</w:t>
      </w:r>
    </w:p>
    <w:p w:rsidR="00BE5494" w:rsidRDefault="00BE5494" w:rsidP="00BE5494">
      <w:pPr>
        <w:pStyle w:val="ac"/>
      </w:pPr>
      <w:r>
        <w:t>29 апреля 2026 года</w:t>
      </w:r>
    </w:p>
    <w:p w:rsidR="00BE5494" w:rsidRDefault="00BE5494" w:rsidP="00BE5494">
      <w:pPr>
        <w:pStyle w:val="ac"/>
      </w:pPr>
      <w:r>
        <w:t>№ 1</w:t>
      </w:r>
      <w:r>
        <w:rPr>
          <w:lang w:val="en-US"/>
        </w:rPr>
        <w:t>53</w:t>
      </w:r>
      <w:r>
        <w:t>-</w:t>
      </w:r>
      <w:proofErr w:type="spellStart"/>
      <w:r>
        <w:t>СФ</w:t>
      </w:r>
      <w:proofErr w:type="spellEnd"/>
    </w:p>
    <w:sectPr w:rsidR="00BE549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E52" w:rsidRDefault="00350E52">
      <w:pPr>
        <w:spacing w:line="240" w:lineRule="auto"/>
      </w:pPr>
      <w:r>
        <w:separator/>
      </w:r>
    </w:p>
  </w:endnote>
  <w:endnote w:type="continuationSeparator" w:id="0">
    <w:p w:rsidR="00350E52" w:rsidRDefault="00350E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855EC1A-50D9-4621-BCB8-4842413EB305}"/>
    <w:embedBold r:id="rId2" w:fontKey="{F789BE6E-9C40-4F08-A3F5-354F43C9083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9DE27CD-EAEF-464A-84FB-0690FFBBC20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5494" w:rsidRDefault="00BE549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D025D">
      <w:rPr>
        <w:noProof/>
      </w:rPr>
      <w:t>eq11664.docx</w:t>
    </w:r>
    <w:r>
      <w:rPr>
        <w:noProof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instrText xml:space="preserve"> DATE \@ "dd.MM.yy" </w:instrText>
    </w:r>
    <w:r>
      <w:rPr>
        <w:lang w:val="en-US"/>
      </w:rPr>
      <w:fldChar w:fldCharType="separate"/>
    </w:r>
    <w:r w:rsidR="009012A8">
      <w:rPr>
        <w:noProof/>
      </w:rPr>
      <w:t>28.04.26</w:t>
    </w:r>
    <w:r>
      <w:rPr>
        <w:lang w:val="en-US"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rPr>
        <w:lang w:val="en-US"/>
      </w:rPr>
      <w:instrText xml:space="preserve"> USERINITIALS  \* MERGEFORMAT </w:instrText>
    </w:r>
    <w:r>
      <w:rPr>
        <w:lang w:val="en-US"/>
      </w:rPr>
      <w:fldChar w:fldCharType="separate"/>
    </w:r>
    <w:r w:rsidR="008D025D">
      <w:rPr>
        <w:noProof/>
        <w:lang w:val="en-US"/>
      </w:rPr>
      <w:t>645</w:t>
    </w:r>
    <w:r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5494" w:rsidRPr="00985C5C" w:rsidRDefault="00BE5494" w:rsidP="00985C5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D025D">
      <w:rPr>
        <w:noProof/>
      </w:rPr>
      <w:t>eq11664.docx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D025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E52" w:rsidRDefault="00350E52">
      <w:pPr>
        <w:spacing w:line="240" w:lineRule="auto"/>
      </w:pPr>
      <w:r>
        <w:separator/>
      </w:r>
    </w:p>
  </w:footnote>
  <w:footnote w:type="continuationSeparator" w:id="0">
    <w:p w:rsidR="00350E52" w:rsidRDefault="00350E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5494" w:rsidRDefault="00BE5494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D025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208"/>
    <w:rsid w:val="000D3F67"/>
    <w:rsid w:val="001057BD"/>
    <w:rsid w:val="00205211"/>
    <w:rsid w:val="002623D0"/>
    <w:rsid w:val="002A1E3D"/>
    <w:rsid w:val="002B772D"/>
    <w:rsid w:val="003114B9"/>
    <w:rsid w:val="003273F1"/>
    <w:rsid w:val="00350E52"/>
    <w:rsid w:val="0035125E"/>
    <w:rsid w:val="00423816"/>
    <w:rsid w:val="004A68AB"/>
    <w:rsid w:val="00505068"/>
    <w:rsid w:val="00545F85"/>
    <w:rsid w:val="00565743"/>
    <w:rsid w:val="005B2AEB"/>
    <w:rsid w:val="0065573E"/>
    <w:rsid w:val="00720496"/>
    <w:rsid w:val="00723EF8"/>
    <w:rsid w:val="0078182C"/>
    <w:rsid w:val="00885B74"/>
    <w:rsid w:val="008D025D"/>
    <w:rsid w:val="009012A8"/>
    <w:rsid w:val="00910EF7"/>
    <w:rsid w:val="00985C5C"/>
    <w:rsid w:val="00997F4C"/>
    <w:rsid w:val="00A82E08"/>
    <w:rsid w:val="00AA344E"/>
    <w:rsid w:val="00B07D98"/>
    <w:rsid w:val="00B30B27"/>
    <w:rsid w:val="00B33546"/>
    <w:rsid w:val="00B67711"/>
    <w:rsid w:val="00B77438"/>
    <w:rsid w:val="00BE5494"/>
    <w:rsid w:val="00CF27C2"/>
    <w:rsid w:val="00CF731B"/>
    <w:rsid w:val="00D41208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8BFD14-364F-4BF9-B668-D19448BCE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56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C2E9D2102BF40CC86E8EFB3CB2D9C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5DA10A-ACF8-4696-B7BF-1772B7945F1A}"/>
      </w:docPartPr>
      <w:docPartBody>
        <w:p w:rsidR="00694133" w:rsidRDefault="00694133">
          <w:pPr>
            <w:pStyle w:val="8C2E9D2102BF40CC86E8EFB3CB2D9CA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133"/>
    <w:rsid w:val="00694133"/>
    <w:rsid w:val="008A597F"/>
    <w:rsid w:val="00FA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C2E9D2102BF40CC86E8EFB3CB2D9CA8">
    <w:name w:val="8C2E9D2102BF40CC86E8EFB3CB2D9CA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EQ24.04.2026 EQ24.04.2026 </dc:description>
  <cp:lastModifiedBy>Жарков М.А.</cp:lastModifiedBy>
  <cp:revision>4</cp:revision>
  <cp:lastPrinted>2026-04-28T14:18:00Z</cp:lastPrinted>
  <dcterms:created xsi:type="dcterms:W3CDTF">2026-04-24T07:19:00Z</dcterms:created>
  <dcterms:modified xsi:type="dcterms:W3CDTF">2026-04-28T14:39:00Z</dcterms:modified>
</cp:coreProperties>
</file>