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0A3E8F3F3DB4B2EAE6A0E9DF1C456F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7A18E7" w:rsidRDefault="00545F85" w:rsidP="007A18E7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0A3E8F3F3DB4B2EAE6A0E9DF1C456F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A18E7" w:rsidRDefault="007A18E7" w:rsidP="007A18E7">
      <w:pPr>
        <w:pStyle w:val="1"/>
      </w:pPr>
      <w:r w:rsidRPr="007A18E7">
        <w:t xml:space="preserve">О Федеральном законе </w:t>
      </w:r>
      <w:r>
        <w:t>"</w:t>
      </w:r>
      <w:r w:rsidRPr="007A18E7">
        <w:t xml:space="preserve">О внесении изменений </w:t>
      </w:r>
    </w:p>
    <w:p w:rsidR="007A18E7" w:rsidRDefault="007A18E7" w:rsidP="007A18E7">
      <w:pPr>
        <w:pStyle w:val="2"/>
      </w:pPr>
      <w:r w:rsidRPr="007A18E7">
        <w:t xml:space="preserve">в Уголовно-процессуальный кодекс </w:t>
      </w:r>
    </w:p>
    <w:p w:rsidR="007A18E7" w:rsidRPr="007A18E7" w:rsidRDefault="007A18E7" w:rsidP="007A18E7">
      <w:pPr>
        <w:pStyle w:val="2"/>
      </w:pPr>
      <w:r w:rsidRPr="007A18E7">
        <w:t>Российской Федерации</w:t>
      </w:r>
      <w:r>
        <w:t>"</w:t>
      </w:r>
    </w:p>
    <w:p w:rsidR="007A18E7" w:rsidRDefault="007A18E7" w:rsidP="007A18E7">
      <w:pPr>
        <w:pStyle w:val="2"/>
      </w:pPr>
    </w:p>
    <w:p w:rsidR="007A18E7" w:rsidRDefault="007A18E7" w:rsidP="007A18E7">
      <w:pPr>
        <w:pStyle w:val="2"/>
      </w:pPr>
    </w:p>
    <w:p w:rsidR="007A18E7" w:rsidRPr="007A18E7" w:rsidRDefault="007A18E7" w:rsidP="007A18E7">
      <w:pPr>
        <w:pStyle w:val="2"/>
      </w:pPr>
    </w:p>
    <w:p w:rsidR="007A18E7" w:rsidRDefault="007A18E7">
      <w:r>
        <w:t xml:space="preserve">Рассмотрев принятый Государственной Думой Федерального Собрания Российской Федерации 16 декабря 2025 года Федеральный закон "О внесении изменений в Уголовно-процессуальный кодекс Российской Федерации", в соответствии </w:t>
      </w:r>
      <w:r>
        <w:br/>
        <w:t xml:space="preserve">с частью 4 статьи 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7A18E7" w:rsidRDefault="007A18E7"/>
    <w:p w:rsidR="007A18E7" w:rsidRDefault="007A18E7" w:rsidP="007A18E7">
      <w:r>
        <w:t xml:space="preserve">1. Одобрить Федеральный закон "О внесении изменений </w:t>
      </w:r>
      <w:r>
        <w:br/>
        <w:t>в Уголовно-процессуальный кодекс Российской Федерации".</w:t>
      </w:r>
    </w:p>
    <w:p w:rsidR="007A18E7" w:rsidRDefault="007A18E7" w:rsidP="007A18E7">
      <w:r>
        <w:t>2. Настоящее постановление вступает в силу со дня его принятия.</w:t>
      </w:r>
    </w:p>
    <w:p w:rsidR="007A18E7" w:rsidRDefault="007A18E7" w:rsidP="007A18E7"/>
    <w:p w:rsidR="007A18E7" w:rsidRDefault="007A18E7" w:rsidP="007A18E7"/>
    <w:p w:rsidR="007A18E7" w:rsidRDefault="007A18E7" w:rsidP="007A18E7"/>
    <w:p w:rsidR="001609FB" w:rsidRDefault="001609FB" w:rsidP="001609F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1609FB" w:rsidRDefault="001609FB" w:rsidP="001609FB">
      <w:pPr>
        <w:pStyle w:val="ac"/>
      </w:pPr>
    </w:p>
    <w:p w:rsidR="001609FB" w:rsidRDefault="001609FB" w:rsidP="001609FB">
      <w:pPr>
        <w:pStyle w:val="af"/>
      </w:pPr>
      <w:r>
        <w:t>Москва</w:t>
      </w:r>
    </w:p>
    <w:p w:rsidR="001609FB" w:rsidRDefault="001609FB" w:rsidP="001609FB">
      <w:pPr>
        <w:pStyle w:val="af"/>
      </w:pPr>
      <w:r>
        <w:t>19 декабря 2025 года</w:t>
      </w:r>
    </w:p>
    <w:p w:rsidR="00545F85" w:rsidRPr="00857575" w:rsidRDefault="001609FB" w:rsidP="001609FB">
      <w:pPr>
        <w:pStyle w:val="ac"/>
      </w:pPr>
      <w:r>
        <w:t>№ 589-СФ</w:t>
      </w:r>
    </w:p>
    <w:sectPr w:rsidR="00545F85" w:rsidRPr="0085757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7C85" w:rsidRDefault="00747C85">
      <w:pPr>
        <w:spacing w:line="240" w:lineRule="auto"/>
      </w:pPr>
      <w:r>
        <w:separator/>
      </w:r>
    </w:p>
  </w:endnote>
  <w:endnote w:type="continuationSeparator" w:id="0">
    <w:p w:rsidR="00747C85" w:rsidRDefault="00747C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B56FAF0-76F2-4048-AD8D-9FBAE9766364}"/>
    <w:embedBold r:id="rId2" w:fontKey="{08D3927E-315A-49D6-ABE4-150F516A8CB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53BAD3D-C045-4EE2-943C-DDDFBD1762D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85757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609FB">
      <w:rPr>
        <w:noProof/>
      </w:rPr>
      <w:t>am2792.docx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67955">
      <w:rPr>
        <w:noProof/>
      </w:rPr>
      <w:t>19.12.25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609FB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57575" w:rsidRDefault="00857575" w:rsidP="0085757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609FB">
      <w:rPr>
        <w:noProof/>
      </w:rPr>
      <w:t>am2792.docx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609F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7C85" w:rsidRDefault="00747C85">
      <w:pPr>
        <w:spacing w:line="240" w:lineRule="auto"/>
      </w:pPr>
      <w:r>
        <w:separator/>
      </w:r>
    </w:p>
  </w:footnote>
  <w:footnote w:type="continuationSeparator" w:id="0">
    <w:p w:rsidR="00747C85" w:rsidRDefault="00747C8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609FB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CF1"/>
    <w:rsid w:val="000D3F67"/>
    <w:rsid w:val="001057BD"/>
    <w:rsid w:val="001609FB"/>
    <w:rsid w:val="00205211"/>
    <w:rsid w:val="002623D0"/>
    <w:rsid w:val="002A1E3D"/>
    <w:rsid w:val="002B772D"/>
    <w:rsid w:val="003114B9"/>
    <w:rsid w:val="003273F1"/>
    <w:rsid w:val="0035125E"/>
    <w:rsid w:val="00423816"/>
    <w:rsid w:val="00462CF1"/>
    <w:rsid w:val="004A68AB"/>
    <w:rsid w:val="00505068"/>
    <w:rsid w:val="00545F85"/>
    <w:rsid w:val="005B2AEB"/>
    <w:rsid w:val="00720496"/>
    <w:rsid w:val="00723EF8"/>
    <w:rsid w:val="00747C85"/>
    <w:rsid w:val="0078182C"/>
    <w:rsid w:val="007A18E7"/>
    <w:rsid w:val="00857575"/>
    <w:rsid w:val="00885B74"/>
    <w:rsid w:val="00910EF7"/>
    <w:rsid w:val="0095423E"/>
    <w:rsid w:val="00967955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41AD41-480B-46A0-80E2-119979020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071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0A3E8F3F3DB4B2EAE6A0E9DF1C456F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71297F2-A920-4E14-BD47-8B4F7C250598}"/>
      </w:docPartPr>
      <w:docPartBody>
        <w:p w:rsidR="002E69D6" w:rsidRDefault="002E69D6">
          <w:pPr>
            <w:pStyle w:val="90A3E8F3F3DB4B2EAE6A0E9DF1C456F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9D6"/>
    <w:rsid w:val="002E69D6"/>
    <w:rsid w:val="00E430BF"/>
    <w:rsid w:val="00E9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0A3E8F3F3DB4B2EAE6A0E9DF1C456F9">
    <w:name w:val="90A3E8F3F3DB4B2EAE6A0E9DF1C456F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AM18.12.2025 QA18.12.2025 </dc:description>
  <cp:lastModifiedBy>Жарков М.А.</cp:lastModifiedBy>
  <cp:revision>4</cp:revision>
  <cp:lastPrinted>2025-12-19T05:21:00Z</cp:lastPrinted>
  <dcterms:created xsi:type="dcterms:W3CDTF">2025-12-18T07:26:00Z</dcterms:created>
  <dcterms:modified xsi:type="dcterms:W3CDTF">2025-12-19T05:38:00Z</dcterms:modified>
</cp:coreProperties>
</file>