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60E3D602D939414184F9181BBBE27D4F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D73795" w:rsidRDefault="00545F85" w:rsidP="00D73795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60E3D602D939414184F9181BBBE27D4F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D73795" w:rsidRPr="00D73795" w:rsidRDefault="00D73795" w:rsidP="00D73795">
      <w:pPr>
        <w:pStyle w:val="1"/>
      </w:pPr>
      <w:r w:rsidRPr="00D73795">
        <w:t xml:space="preserve">О Федеральном законе "О внесении изменений </w:t>
      </w:r>
    </w:p>
    <w:p w:rsidR="00D73795" w:rsidRDefault="00D73795" w:rsidP="00D73795">
      <w:pPr>
        <w:pStyle w:val="2"/>
      </w:pPr>
      <w:r>
        <w:t xml:space="preserve">в Федеральный закон "О развитии Республики Крым и </w:t>
      </w:r>
    </w:p>
    <w:p w:rsidR="00D73795" w:rsidRDefault="00D73795" w:rsidP="00D73795">
      <w:pPr>
        <w:pStyle w:val="2"/>
      </w:pPr>
      <w:r>
        <w:t xml:space="preserve">города федерального значения Севастополя и </w:t>
      </w:r>
      <w:proofErr w:type="gramStart"/>
      <w:r>
        <w:t>свободной</w:t>
      </w:r>
      <w:proofErr w:type="gramEnd"/>
      <w:r>
        <w:t xml:space="preserve"> </w:t>
      </w:r>
    </w:p>
    <w:p w:rsidR="00D73795" w:rsidRDefault="00D73795" w:rsidP="00D73795">
      <w:pPr>
        <w:pStyle w:val="2"/>
      </w:pPr>
      <w:r>
        <w:t xml:space="preserve">экономической зоне на территориях Республики Крым и </w:t>
      </w:r>
    </w:p>
    <w:p w:rsidR="00D73795" w:rsidRDefault="00D73795" w:rsidP="00D73795">
      <w:pPr>
        <w:pStyle w:val="2"/>
      </w:pPr>
      <w:r>
        <w:t>города федерального значения Севастополя"</w:t>
      </w:r>
    </w:p>
    <w:p w:rsidR="00D73795" w:rsidRDefault="00D73795" w:rsidP="00D73795">
      <w:pPr>
        <w:pStyle w:val="2"/>
      </w:pPr>
    </w:p>
    <w:p w:rsidR="00D73795" w:rsidRDefault="00D73795" w:rsidP="00D73795">
      <w:pPr>
        <w:pStyle w:val="2"/>
      </w:pPr>
    </w:p>
    <w:p w:rsidR="00D73795" w:rsidRDefault="00D73795" w:rsidP="00D73795">
      <w:pPr>
        <w:pStyle w:val="2"/>
      </w:pPr>
    </w:p>
    <w:p w:rsidR="00D73795" w:rsidRDefault="00D73795">
      <w:proofErr w:type="gramStart"/>
      <w:r>
        <w:t xml:space="preserve">Рассмотрев принятый Государственной Думой Федерального Собрания Российской Федерации 22 декабря 2021 года Федеральный закон "О внесении изменений в Федеральный закон "О развитии Республики Крым и города федерального значения Севастополя и свободной экономической зоне на территориях Республики Крым и города федерального значения Севастополя", в соответствии с частью 4 статьи 105 Конституции Российской Федерации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  <w:proofErr w:type="gramEnd"/>
    </w:p>
    <w:p w:rsidR="00D73795" w:rsidRDefault="00D73795"/>
    <w:p w:rsidR="00D73795" w:rsidRDefault="00D73795" w:rsidP="00D73795">
      <w:r>
        <w:t>1. Одобрить Федеральный закон "О внесении изменений в Федеральный закон "О развитии Республики Крым и города федерального значения Севастополя и свободной экономической зоне на территориях Республики Крым и города федерального значения Севастополя".</w:t>
      </w:r>
    </w:p>
    <w:p w:rsidR="00D73795" w:rsidRDefault="00D73795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D73795" w:rsidRDefault="00D73795" w:rsidP="00D73795">
      <w:r>
        <w:lastRenderedPageBreak/>
        <w:t>2. Настоящее постановление вступает в силу со дня его принятия.</w:t>
      </w:r>
    </w:p>
    <w:p w:rsidR="00D73795" w:rsidRDefault="00D73795" w:rsidP="00D73795"/>
    <w:p w:rsidR="00D73795" w:rsidRDefault="00D73795" w:rsidP="00D73795"/>
    <w:p w:rsidR="00D73795" w:rsidRDefault="00D73795" w:rsidP="00D73795"/>
    <w:p w:rsidR="00FB5BF9" w:rsidRDefault="00D73795" w:rsidP="003D00DA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FB5BF9">
        <w:t>В.И. МАТВИЕНКО</w:t>
      </w:r>
    </w:p>
    <w:p w:rsidR="00545F85" w:rsidRDefault="00545F85" w:rsidP="00545F85">
      <w:pPr>
        <w:pStyle w:val="af"/>
        <w:rPr>
          <w:lang w:val="en-US"/>
        </w:rPr>
      </w:pPr>
    </w:p>
    <w:p w:rsidR="003D00DA" w:rsidRDefault="003D00DA" w:rsidP="00545F85">
      <w:pPr>
        <w:pStyle w:val="af"/>
        <w:rPr>
          <w:lang w:val="en-US"/>
        </w:rPr>
      </w:pPr>
    </w:p>
    <w:p w:rsidR="003D00DA" w:rsidRDefault="003D00DA" w:rsidP="003D00DA">
      <w:pPr>
        <w:pStyle w:val="ac"/>
      </w:pPr>
      <w:r>
        <w:t>Москва</w:t>
      </w:r>
    </w:p>
    <w:p w:rsidR="003D00DA" w:rsidRDefault="003D00DA" w:rsidP="003D00DA">
      <w:pPr>
        <w:pStyle w:val="ac"/>
      </w:pPr>
      <w:r>
        <w:t>24 декабря 2021 года</w:t>
      </w:r>
    </w:p>
    <w:p w:rsidR="003D00DA" w:rsidRDefault="003D00DA" w:rsidP="003D00DA">
      <w:pPr>
        <w:pStyle w:val="ac"/>
      </w:pPr>
      <w:r>
        <w:t xml:space="preserve">№ </w:t>
      </w:r>
      <w:r>
        <w:rPr>
          <w:lang w:val="en-US"/>
        </w:rPr>
        <w:t>609</w:t>
      </w:r>
      <w:r>
        <w:t>-СФ</w:t>
      </w:r>
    </w:p>
    <w:p w:rsidR="003D00DA" w:rsidRPr="003D00DA" w:rsidRDefault="003D00DA" w:rsidP="00545F85">
      <w:pPr>
        <w:pStyle w:val="af"/>
        <w:rPr>
          <w:lang w:val="en-US"/>
        </w:rPr>
      </w:pPr>
    </w:p>
    <w:sectPr w:rsidR="003D00DA" w:rsidRPr="003D00DA" w:rsidSect="00B30B27">
      <w:headerReference w:type="default" r:id="rId8"/>
      <w:footerReference w:type="default" r:id="rId9"/>
      <w:footerReference w:type="first" r:id="rId10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3517" w:rsidRDefault="00413517">
      <w:pPr>
        <w:spacing w:line="240" w:lineRule="auto"/>
      </w:pPr>
      <w:r>
        <w:separator/>
      </w:r>
    </w:p>
  </w:endnote>
  <w:endnote w:type="continuationSeparator" w:id="0">
    <w:p w:rsidR="00413517" w:rsidRDefault="0041351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43CBE0DF-21DA-4309-B22C-71EED510F22F}"/>
    <w:embedBold r:id="rId2" w:fontKey="{62B97130-987B-477E-93D1-42A1C273E7BC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DA7A5B55-C2D0-42F3-90A5-245A6ABB993C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Pr="00FB5BF9" w:rsidRDefault="006D4C1A" w:rsidP="00FB5BF9">
    <w:pPr>
      <w:pStyle w:val="a9"/>
    </w:pPr>
    <w:fldSimple w:instr=" FILENAME  \* MERGEFORMAT ">
      <w:r w:rsidR="003D00DA">
        <w:rPr>
          <w:noProof/>
        </w:rPr>
        <w:t>rt7826.docx</w:t>
      </w:r>
    </w:fldSimple>
    <w:r w:rsidR="00FB5BF9">
      <w:t xml:space="preserve">   </w:t>
    </w:r>
    <w:fldSimple w:instr=" USERINITIALS  \* MERGEFORMAT ">
      <w:r w:rsidR="003D00DA">
        <w:rPr>
          <w:noProof/>
        </w:rPr>
        <w:t>645</w:t>
      </w:r>
    </w:fldSimple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Pr="00FB5BF9" w:rsidRDefault="006D4C1A" w:rsidP="00FB5BF9">
    <w:pPr>
      <w:pStyle w:val="a9"/>
    </w:pPr>
    <w:fldSimple w:instr=" FILENAME  \* MERGEFORMAT ">
      <w:r w:rsidR="003D00DA">
        <w:rPr>
          <w:noProof/>
        </w:rPr>
        <w:t>rt7826.docx</w:t>
      </w:r>
    </w:fldSimple>
    <w:r w:rsidR="00FB5BF9">
      <w:t xml:space="preserve">   </w:t>
    </w:r>
    <w:fldSimple w:instr=" USERINITIALS  \* MERGEFORMAT ">
      <w:r w:rsidR="003D00DA">
        <w:rPr>
          <w:noProof/>
        </w:rPr>
        <w:t>645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3517" w:rsidRDefault="00413517">
      <w:pPr>
        <w:spacing w:line="240" w:lineRule="auto"/>
      </w:pPr>
      <w:r>
        <w:separator/>
      </w:r>
    </w:p>
  </w:footnote>
  <w:footnote w:type="continuationSeparator" w:id="0">
    <w:p w:rsidR="00413517" w:rsidRDefault="0041351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CF6A79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2963"/>
    <w:rsid w:val="000D3F67"/>
    <w:rsid w:val="001057BD"/>
    <w:rsid w:val="00205211"/>
    <w:rsid w:val="00242963"/>
    <w:rsid w:val="002623D0"/>
    <w:rsid w:val="002A1E3D"/>
    <w:rsid w:val="002B772D"/>
    <w:rsid w:val="003114B9"/>
    <w:rsid w:val="003273F1"/>
    <w:rsid w:val="0035125E"/>
    <w:rsid w:val="003D00DA"/>
    <w:rsid w:val="00413517"/>
    <w:rsid w:val="00423816"/>
    <w:rsid w:val="004A68AB"/>
    <w:rsid w:val="00505068"/>
    <w:rsid w:val="00545F85"/>
    <w:rsid w:val="005B2AEB"/>
    <w:rsid w:val="006D4C1A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6A79"/>
    <w:rsid w:val="00CF731B"/>
    <w:rsid w:val="00D73795"/>
    <w:rsid w:val="00DA769E"/>
    <w:rsid w:val="00E02685"/>
    <w:rsid w:val="00F178A8"/>
    <w:rsid w:val="00F21BB0"/>
    <w:rsid w:val="00F9160B"/>
    <w:rsid w:val="00FB5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847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8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23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60E3D602D939414184F9181BBBE27D4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D5F607E-130D-4B23-AB19-5B263E5055D2}"/>
      </w:docPartPr>
      <w:docPartBody>
        <w:p w:rsidR="00F56119" w:rsidRDefault="00F56119">
          <w:pPr>
            <w:pStyle w:val="60E3D602D939414184F9181BBBE27D4F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119"/>
    <w:rsid w:val="00496F3B"/>
    <w:rsid w:val="007F3C1F"/>
    <w:rsid w:val="00F56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60E3D602D939414184F9181BBBE27D4F">
    <w:name w:val="60E3D602D939414184F9181BBBE27D4F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60E3D602D939414184F9181BBBE27D4F">
    <w:name w:val="60E3D602D939414184F9181BBBE27D4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2</Pages>
  <Words>189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Мазулина+</dc:creator>
  <cp:keywords/>
  <dc:description>RT23.12.2021 QA23.12.2021 </dc:description>
  <cp:lastModifiedBy>Алексеева Е.С.</cp:lastModifiedBy>
  <cp:revision>4</cp:revision>
  <cp:lastPrinted>2021-12-24T06:32:00Z</cp:lastPrinted>
  <dcterms:created xsi:type="dcterms:W3CDTF">2021-12-23T09:41:00Z</dcterms:created>
  <dcterms:modified xsi:type="dcterms:W3CDTF">2021-12-24T12:42:00Z</dcterms:modified>
</cp:coreProperties>
</file>