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3E96FD2CBE649B4A04444587540EE0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85228" w:rsidRDefault="00545F85" w:rsidP="0048522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3E96FD2CBE649B4A04444587540EE0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85228" w:rsidRDefault="00485228" w:rsidP="00485228">
      <w:pPr>
        <w:pStyle w:val="1"/>
      </w:pPr>
      <w:r w:rsidRPr="00485228">
        <w:t xml:space="preserve">О Федеральном законе "О внесении изменений </w:t>
      </w:r>
    </w:p>
    <w:p w:rsidR="00485228" w:rsidRDefault="00485228" w:rsidP="00485228">
      <w:pPr>
        <w:pStyle w:val="2"/>
      </w:pPr>
      <w:r w:rsidRPr="00485228">
        <w:t xml:space="preserve">в Земельный кодекс Российской Федерации </w:t>
      </w:r>
    </w:p>
    <w:p w:rsidR="00485228" w:rsidRDefault="00485228" w:rsidP="00485228">
      <w:pPr>
        <w:pStyle w:val="2"/>
      </w:pPr>
      <w:r w:rsidRPr="00485228">
        <w:t xml:space="preserve">и Федеральный закон "О содействии развитию </w:t>
      </w:r>
    </w:p>
    <w:p w:rsidR="00485228" w:rsidRDefault="00485228" w:rsidP="00485228">
      <w:pPr>
        <w:pStyle w:val="2"/>
      </w:pPr>
      <w:r w:rsidRPr="00485228">
        <w:t xml:space="preserve">жилищного строительства, созданию объектов туристской </w:t>
      </w:r>
    </w:p>
    <w:p w:rsidR="00485228" w:rsidRPr="00485228" w:rsidRDefault="00485228" w:rsidP="00485228">
      <w:pPr>
        <w:pStyle w:val="2"/>
      </w:pPr>
      <w:r w:rsidRPr="00485228">
        <w:t>инфраструктуры и иному развитию территорий"</w:t>
      </w:r>
    </w:p>
    <w:p w:rsidR="00485228" w:rsidRDefault="00485228" w:rsidP="00485228">
      <w:pPr>
        <w:pStyle w:val="2"/>
      </w:pPr>
    </w:p>
    <w:p w:rsidR="00485228" w:rsidRDefault="00485228" w:rsidP="00485228">
      <w:pPr>
        <w:pStyle w:val="2"/>
      </w:pPr>
    </w:p>
    <w:p w:rsidR="00485228" w:rsidRPr="00485228" w:rsidRDefault="00485228" w:rsidP="00485228">
      <w:pPr>
        <w:pStyle w:val="2"/>
      </w:pPr>
    </w:p>
    <w:p w:rsidR="00485228" w:rsidRDefault="00485228">
      <w:r w:rsidRPr="00485228">
        <w:t xml:space="preserve">Рассмотрев принятый Государственной Думой Федерального Собрания Российской Федерации 22 апреля 2026 года Федеральный закон "О внесении изменений в Земельный кодекс Российской Федерации и Федеральный закон "О содействии развитию жилищного строительства, созданию объектов туристской инфраструктуры и иному развитию территорий", </w:t>
      </w:r>
      <w:r>
        <w:br/>
      </w:r>
      <w:r w:rsidRPr="00485228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</w:t>
      </w:r>
      <w:bookmarkStart w:id="0" w:name="_GoBack"/>
      <w:bookmarkEnd w:id="0"/>
      <w:r w:rsidRPr="00B51544">
        <w:rPr>
          <w:b/>
          <w:spacing w:val="60"/>
          <w:szCs w:val="28"/>
        </w:rPr>
        <w:t>ановляет</w:t>
      </w:r>
      <w:r>
        <w:t>:</w:t>
      </w:r>
    </w:p>
    <w:p w:rsidR="00485228" w:rsidRDefault="00485228"/>
    <w:p w:rsidR="00485228" w:rsidRPr="00485228" w:rsidRDefault="00485228" w:rsidP="00485228">
      <w:r>
        <w:t>1. </w:t>
      </w:r>
      <w:r w:rsidRPr="00485228">
        <w:t xml:space="preserve">Одобрить Федеральный закон "О внесении изменений </w:t>
      </w:r>
      <w:r>
        <w:br/>
      </w:r>
      <w:r w:rsidRPr="00485228">
        <w:t>в Земельный кодекс Российской Федерации и Федеральный закон "О содействии развитию жилищного строительства, созданию объектов туристской инфраструктуры и иному развитию территорий".</w:t>
      </w:r>
    </w:p>
    <w:p w:rsidR="00485228" w:rsidRDefault="00485228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485228" w:rsidRPr="00485228" w:rsidRDefault="00485228" w:rsidP="00485228">
      <w:r w:rsidRPr="00485228">
        <w:lastRenderedPageBreak/>
        <w:t>2.</w:t>
      </w:r>
      <w:r>
        <w:t> </w:t>
      </w:r>
      <w:r w:rsidRPr="00485228">
        <w:t>Настоящее постановление вступает в силу со дня его принятия.</w:t>
      </w:r>
    </w:p>
    <w:p w:rsidR="00485228" w:rsidRPr="00485228" w:rsidRDefault="00485228" w:rsidP="00485228"/>
    <w:p w:rsidR="00545F85" w:rsidRDefault="00545F85" w:rsidP="00545F85"/>
    <w:p w:rsidR="00545F85" w:rsidRDefault="00545F85" w:rsidP="00545F85"/>
    <w:p w:rsidR="00904838" w:rsidRDefault="00904838" w:rsidP="00376F6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85228" w:rsidRDefault="00485228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376F63" w:rsidP="00545F85">
      <w:pPr>
        <w:pStyle w:val="ac"/>
      </w:pPr>
      <w:r>
        <w:t>Москва</w:t>
      </w:r>
    </w:p>
    <w:p w:rsidR="00376F63" w:rsidRDefault="00376F63" w:rsidP="00545F85">
      <w:pPr>
        <w:pStyle w:val="ac"/>
      </w:pPr>
      <w:r>
        <w:t>29 апреля 2026 года</w:t>
      </w:r>
    </w:p>
    <w:p w:rsidR="00376F63" w:rsidRDefault="00376F63" w:rsidP="00545F85">
      <w:pPr>
        <w:pStyle w:val="ac"/>
      </w:pPr>
      <w:r>
        <w:t>№ 161-СФ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CAA" w:rsidRDefault="00CA4CAA">
      <w:pPr>
        <w:spacing w:line="240" w:lineRule="auto"/>
      </w:pPr>
      <w:r>
        <w:separator/>
      </w:r>
    </w:p>
  </w:endnote>
  <w:endnote w:type="continuationSeparator" w:id="0">
    <w:p w:rsidR="00CA4CAA" w:rsidRDefault="00CA4C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FD80C91-51B3-47AB-9777-9B5045FD02A5}"/>
    <w:embedBold r:id="rId2" w:fontKey="{0CDB5E0E-E725-49CC-A075-921841C13C1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2CE4162-0D22-4B1E-9E67-60A3E32452F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04838" w:rsidRDefault="00904838" w:rsidP="0090483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76F63">
      <w:rPr>
        <w:noProof/>
      </w:rPr>
      <w:t>zo7611.docx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76F6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04838" w:rsidRDefault="00904838" w:rsidP="0090483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76F63">
      <w:rPr>
        <w:noProof/>
      </w:rPr>
      <w:t>zo7611.docx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76F6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CAA" w:rsidRDefault="00CA4CAA">
      <w:pPr>
        <w:spacing w:line="240" w:lineRule="auto"/>
      </w:pPr>
      <w:r>
        <w:separator/>
      </w:r>
    </w:p>
  </w:footnote>
  <w:footnote w:type="continuationSeparator" w:id="0">
    <w:p w:rsidR="00CA4CAA" w:rsidRDefault="00CA4C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52BA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D25"/>
    <w:rsid w:val="00052BA2"/>
    <w:rsid w:val="000D3F67"/>
    <w:rsid w:val="001057BD"/>
    <w:rsid w:val="00205211"/>
    <w:rsid w:val="00253D25"/>
    <w:rsid w:val="002623D0"/>
    <w:rsid w:val="002A1E3D"/>
    <w:rsid w:val="002B772D"/>
    <w:rsid w:val="003114B9"/>
    <w:rsid w:val="003273F1"/>
    <w:rsid w:val="0035125E"/>
    <w:rsid w:val="00376F63"/>
    <w:rsid w:val="00423816"/>
    <w:rsid w:val="00485228"/>
    <w:rsid w:val="004A68AB"/>
    <w:rsid w:val="00505068"/>
    <w:rsid w:val="00545F85"/>
    <w:rsid w:val="005B2AEB"/>
    <w:rsid w:val="00720496"/>
    <w:rsid w:val="00723EF8"/>
    <w:rsid w:val="0078182C"/>
    <w:rsid w:val="00885B74"/>
    <w:rsid w:val="00904838"/>
    <w:rsid w:val="00910EF7"/>
    <w:rsid w:val="00997F4C"/>
    <w:rsid w:val="009F723F"/>
    <w:rsid w:val="00A82E08"/>
    <w:rsid w:val="00AA344E"/>
    <w:rsid w:val="00B07D98"/>
    <w:rsid w:val="00B30B27"/>
    <w:rsid w:val="00B33546"/>
    <w:rsid w:val="00B67711"/>
    <w:rsid w:val="00CA4CAA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E610C7-3866-4276-8F64-73EE5236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E96FD2CBE649B4A04444587540EE0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093A8E-783B-44F1-85B2-8A446482DCBA}"/>
      </w:docPartPr>
      <w:docPartBody>
        <w:p w:rsidR="00C26759" w:rsidRDefault="00C26759">
          <w:pPr>
            <w:pStyle w:val="23E96FD2CBE649B4A04444587540EE0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759"/>
    <w:rsid w:val="00034509"/>
    <w:rsid w:val="003C536E"/>
    <w:rsid w:val="00C2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3E96FD2CBE649B4A04444587540EE0D">
    <w:name w:val="23E96FD2CBE649B4A04444587540EE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Лебедева+</dc:creator>
  <cp:keywords/>
  <dc:description>ZO22.04.2026 ZO24.04.2026 </dc:description>
  <cp:lastModifiedBy>Жарков М.А.</cp:lastModifiedBy>
  <cp:revision>4</cp:revision>
  <cp:lastPrinted>2026-04-28T13:57:00Z</cp:lastPrinted>
  <dcterms:created xsi:type="dcterms:W3CDTF">2026-04-22T10:15:00Z</dcterms:created>
  <dcterms:modified xsi:type="dcterms:W3CDTF">2026-04-28T14:45:00Z</dcterms:modified>
</cp:coreProperties>
</file>