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AC35E80292444429E535178B3AAFAFD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4A2B8E" w:rsidRDefault="00545F85" w:rsidP="004A2B8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AC35E80292444429E535178B3AAFAFD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A2B8E" w:rsidRPr="004A2B8E" w:rsidRDefault="004A2B8E" w:rsidP="004A2B8E">
      <w:pPr>
        <w:pStyle w:val="1"/>
      </w:pPr>
      <w:r w:rsidRPr="004A2B8E">
        <w:t>О Федеральном законе "О внесении изменений</w:t>
      </w:r>
    </w:p>
    <w:p w:rsidR="004A2B8E" w:rsidRDefault="004A2B8E" w:rsidP="004A2B8E">
      <w:pPr>
        <w:pStyle w:val="2"/>
      </w:pPr>
      <w:r>
        <w:t>в Федеральный закон "О развитии малого и среднего предпринимательства в Российской Федерации"</w:t>
      </w:r>
    </w:p>
    <w:p w:rsidR="004A2B8E" w:rsidRDefault="004A2B8E" w:rsidP="004A2B8E">
      <w:pPr>
        <w:pStyle w:val="2"/>
      </w:pPr>
    </w:p>
    <w:p w:rsidR="004A2B8E" w:rsidRDefault="004A2B8E" w:rsidP="004A2B8E">
      <w:pPr>
        <w:pStyle w:val="2"/>
      </w:pPr>
    </w:p>
    <w:p w:rsidR="004A2B8E" w:rsidRDefault="004A2B8E" w:rsidP="004A2B8E">
      <w:pPr>
        <w:pStyle w:val="2"/>
      </w:pPr>
    </w:p>
    <w:p w:rsidR="004A2B8E" w:rsidRDefault="004A2B8E">
      <w:r>
        <w:t>Рассмотрев принятый Государственной Думой Федерального Собрания Российской Федерации 18 февраля 2026 года Федеральный закон</w:t>
      </w:r>
      <w:r>
        <w:rPr>
          <w:bCs/>
          <w:spacing w:val="-4"/>
        </w:rPr>
        <w:t xml:space="preserve"> "О внесении изменений в Федеральный закон "О развитии малого и среднего предпринимательства в Российской Федерации"</w:t>
      </w:r>
      <w:r>
        <w:t xml:space="preserve">, в соответствии 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</w:t>
      </w:r>
      <w:bookmarkStart w:id="0" w:name="_GoBack"/>
      <w:bookmarkEnd w:id="0"/>
      <w:r w:rsidRPr="00B51544">
        <w:rPr>
          <w:b/>
          <w:spacing w:val="60"/>
          <w:szCs w:val="28"/>
        </w:rPr>
        <w:t>новляет</w:t>
      </w:r>
      <w:r>
        <w:t>:</w:t>
      </w:r>
    </w:p>
    <w:p w:rsidR="004A2B8E" w:rsidRDefault="004A2B8E"/>
    <w:p w:rsidR="004A2B8E" w:rsidRDefault="004A2B8E" w:rsidP="004A2B8E">
      <w:r>
        <w:t xml:space="preserve">1. Одобрить Федеральный закон "О внесении изменений </w:t>
      </w:r>
      <w:r>
        <w:br/>
        <w:t>в Федеральный закон "О развитии малого и среднего предпринимательства в Российской Федерации"</w:t>
      </w:r>
      <w:r>
        <w:rPr>
          <w:bCs/>
          <w:spacing w:val="-4"/>
        </w:rPr>
        <w:t>.</w:t>
      </w:r>
    </w:p>
    <w:p w:rsidR="004A2B8E" w:rsidRDefault="004A2B8E" w:rsidP="004A2B8E">
      <w:r>
        <w:t>2. Настоящее постановление вступает в силу со дня его принятия.</w:t>
      </w:r>
    </w:p>
    <w:p w:rsidR="004A2B8E" w:rsidRDefault="004A2B8E" w:rsidP="004A2B8E"/>
    <w:p w:rsidR="004A2B8E" w:rsidRDefault="004A2B8E" w:rsidP="004A2B8E"/>
    <w:p w:rsidR="004A2B8E" w:rsidRDefault="004A2B8E" w:rsidP="004A2B8E"/>
    <w:p w:rsidR="00E00522" w:rsidRDefault="004A2B8E" w:rsidP="00F35BE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E00522">
        <w:t>В.И. МАТВИЕНКО</w:t>
      </w:r>
    </w:p>
    <w:p w:rsidR="00545F85" w:rsidRDefault="00545F85" w:rsidP="004A2B8E">
      <w:pPr>
        <w:pStyle w:val="ac"/>
      </w:pPr>
    </w:p>
    <w:p w:rsidR="00F35BE5" w:rsidRDefault="00F35BE5" w:rsidP="004A2B8E">
      <w:pPr>
        <w:pStyle w:val="ac"/>
      </w:pPr>
      <w:r>
        <w:t>Москва</w:t>
      </w:r>
    </w:p>
    <w:p w:rsidR="00F35BE5" w:rsidRDefault="00F35BE5" w:rsidP="004A2B8E">
      <w:pPr>
        <w:pStyle w:val="ac"/>
      </w:pPr>
      <w:r>
        <w:t>4 марта 2026 года</w:t>
      </w:r>
    </w:p>
    <w:p w:rsidR="00F35BE5" w:rsidRDefault="00F35BE5" w:rsidP="004A2B8E">
      <w:pPr>
        <w:pStyle w:val="ac"/>
      </w:pPr>
      <w:r>
        <w:t>№ 76-СФ</w:t>
      </w:r>
    </w:p>
    <w:sectPr w:rsidR="00F35BE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2FAF" w:rsidRDefault="00152FAF">
      <w:pPr>
        <w:spacing w:line="240" w:lineRule="auto"/>
      </w:pPr>
      <w:r>
        <w:separator/>
      </w:r>
    </w:p>
  </w:endnote>
  <w:endnote w:type="continuationSeparator" w:id="0">
    <w:p w:rsidR="00152FAF" w:rsidRDefault="00152F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B3B98D2-FBFC-42D1-BA95-7684F7A7C853}"/>
    <w:embedBold r:id="rId2" w:fontKey="{E991A644-7DCD-4AF4-A599-A94E0D3DA9B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456FB70-6032-42B1-B5E8-128A8D1A497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E0052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35BE5">
      <w:rPr>
        <w:noProof/>
      </w:rPr>
      <w:t>ss3192.docx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8179E2">
      <w:rPr>
        <w:noProof/>
      </w:rPr>
      <w:t>04.03.26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35BE5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00522" w:rsidRDefault="00E00522" w:rsidP="00E0052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35BE5">
      <w:rPr>
        <w:noProof/>
      </w:rPr>
      <w:t>ss3192.docx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35BE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2FAF" w:rsidRDefault="00152FAF">
      <w:pPr>
        <w:spacing w:line="240" w:lineRule="auto"/>
      </w:pPr>
      <w:r>
        <w:separator/>
      </w:r>
    </w:p>
  </w:footnote>
  <w:footnote w:type="continuationSeparator" w:id="0">
    <w:p w:rsidR="00152FAF" w:rsidRDefault="00152FA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35BE5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A04"/>
    <w:rsid w:val="000D3F67"/>
    <w:rsid w:val="001057BD"/>
    <w:rsid w:val="00152FAF"/>
    <w:rsid w:val="00205211"/>
    <w:rsid w:val="002623D0"/>
    <w:rsid w:val="002A1E3D"/>
    <w:rsid w:val="002B772D"/>
    <w:rsid w:val="003114B9"/>
    <w:rsid w:val="003273F1"/>
    <w:rsid w:val="0035125E"/>
    <w:rsid w:val="00423816"/>
    <w:rsid w:val="004A2B8E"/>
    <w:rsid w:val="004A68AB"/>
    <w:rsid w:val="00505068"/>
    <w:rsid w:val="00545F85"/>
    <w:rsid w:val="005B2AEB"/>
    <w:rsid w:val="00720496"/>
    <w:rsid w:val="00723EF8"/>
    <w:rsid w:val="0078182C"/>
    <w:rsid w:val="008179E2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0522"/>
    <w:rsid w:val="00E02685"/>
    <w:rsid w:val="00F178A8"/>
    <w:rsid w:val="00F21BB0"/>
    <w:rsid w:val="00F35BE5"/>
    <w:rsid w:val="00F74A04"/>
    <w:rsid w:val="00F834E3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3ACA61-B629-4F26-987A-FA8EBA23F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83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AC35E80292444429E535178B3AAFAF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2C7D585-2BEE-4C9A-928E-53D1CBF4797C}"/>
      </w:docPartPr>
      <w:docPartBody>
        <w:p w:rsidR="0041297A" w:rsidRDefault="0041297A">
          <w:pPr>
            <w:pStyle w:val="BAC35E80292444429E535178B3AAFAFD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97A"/>
    <w:rsid w:val="00005ABA"/>
    <w:rsid w:val="0026430E"/>
    <w:rsid w:val="00412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AC35E80292444429E535178B3AAFAFD">
    <w:name w:val="BAC35E80292444429E535178B3AAFAF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SS02.03.2026 QA02.03.2026 </dc:description>
  <cp:lastModifiedBy>Жарков М.А.</cp:lastModifiedBy>
  <cp:revision>4</cp:revision>
  <cp:lastPrinted>2026-03-03T14:42:00Z</cp:lastPrinted>
  <dcterms:created xsi:type="dcterms:W3CDTF">2026-03-02T08:18:00Z</dcterms:created>
  <dcterms:modified xsi:type="dcterms:W3CDTF">2026-03-04T05:08:00Z</dcterms:modified>
</cp:coreProperties>
</file>