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95CD115722D462B9E2102E24CE93D9A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9A0961" w:rsidRDefault="00545F85" w:rsidP="009A0961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95CD115722D462B9E2102E24CE93D9A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9A0961" w:rsidRDefault="009A0961" w:rsidP="009A0961">
      <w:pPr>
        <w:pStyle w:val="1"/>
      </w:pPr>
      <w:r>
        <w:t xml:space="preserve">О Федеральном законе "О внесении изменений </w:t>
      </w:r>
    </w:p>
    <w:p w:rsidR="009A0961" w:rsidRPr="009A0961" w:rsidRDefault="009A0961" w:rsidP="009A0961">
      <w:pPr>
        <w:pStyle w:val="2"/>
      </w:pPr>
      <w:r w:rsidRPr="009A0961">
        <w:t>в статью 330</w:t>
      </w:r>
      <w:r w:rsidRPr="009A0961">
        <w:rPr>
          <w:vertAlign w:val="superscript"/>
        </w:rPr>
        <w:t>1</w:t>
      </w:r>
      <w:r w:rsidRPr="009A0961">
        <w:t xml:space="preserve"> Уголовного кодекса </w:t>
      </w:r>
    </w:p>
    <w:p w:rsidR="009A0961" w:rsidRPr="009A0961" w:rsidRDefault="009A0961" w:rsidP="009A0961">
      <w:pPr>
        <w:pStyle w:val="2"/>
      </w:pPr>
      <w:r w:rsidRPr="009A0961">
        <w:t xml:space="preserve">Российской Федерации" </w:t>
      </w:r>
    </w:p>
    <w:p w:rsidR="009A0961" w:rsidRDefault="009A0961" w:rsidP="009A0961">
      <w:pPr>
        <w:pStyle w:val="2"/>
      </w:pPr>
    </w:p>
    <w:p w:rsidR="009A0961" w:rsidRDefault="009A0961" w:rsidP="009A0961">
      <w:pPr>
        <w:pStyle w:val="2"/>
      </w:pPr>
    </w:p>
    <w:p w:rsidR="009A0961" w:rsidRDefault="009A0961">
      <w:r>
        <w:t>Рассмотрев принятый Государственной Думой Федерального Собрания Российской Федерации 25 сентября 2025 года Федеральный закон "О внесении изменений в статью 330</w:t>
      </w:r>
      <w:r>
        <w:rPr>
          <w:vertAlign w:val="superscript"/>
        </w:rPr>
        <w:t>1</w:t>
      </w:r>
      <w:r>
        <w:t xml:space="preserve"> Уголовного кодекса Российской Федерации", в соответствии с частью 4 статьи 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</w:t>
      </w:r>
      <w:bookmarkStart w:id="0" w:name="_GoBack"/>
      <w:bookmarkEnd w:id="0"/>
      <w:r w:rsidRPr="00B51544">
        <w:rPr>
          <w:b/>
          <w:spacing w:val="60"/>
          <w:szCs w:val="28"/>
        </w:rPr>
        <w:t>ляет</w:t>
      </w:r>
      <w:r>
        <w:t>:</w:t>
      </w:r>
    </w:p>
    <w:p w:rsidR="009A0961" w:rsidRDefault="009A0961"/>
    <w:p w:rsidR="009A0961" w:rsidRDefault="009A0961" w:rsidP="009A0961">
      <w:r>
        <w:t xml:space="preserve">1. Одобрить Федеральный закон "О внесении изменений </w:t>
      </w:r>
      <w:r>
        <w:br/>
        <w:t>в статью 330</w:t>
      </w:r>
      <w:r>
        <w:rPr>
          <w:vertAlign w:val="superscript"/>
        </w:rPr>
        <w:t>1</w:t>
      </w:r>
      <w:r>
        <w:t xml:space="preserve"> Уголовного кодекса Российской Федерации".</w:t>
      </w:r>
    </w:p>
    <w:p w:rsidR="009A0961" w:rsidRDefault="009A0961" w:rsidP="009A0961">
      <w:r>
        <w:t>2. Настоящее постановление вступает в силу со дня его принятия.</w:t>
      </w:r>
    </w:p>
    <w:p w:rsidR="009A0961" w:rsidRDefault="009A0961" w:rsidP="009A0961"/>
    <w:p w:rsidR="009A0961" w:rsidRDefault="009A0961" w:rsidP="009A0961"/>
    <w:p w:rsidR="009A0961" w:rsidRDefault="009A0961" w:rsidP="009A0961"/>
    <w:p w:rsidR="006C488F" w:rsidRDefault="009A0961" w:rsidP="00DC5124">
      <w:pPr>
        <w:pStyle w:val="11"/>
      </w:pPr>
      <w:r>
        <w:t xml:space="preserve">Председатель 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proofErr w:type="spellStart"/>
      <w:r w:rsidR="006C488F">
        <w:t>В.И</w:t>
      </w:r>
      <w:proofErr w:type="spellEnd"/>
      <w:r w:rsidR="006C488F">
        <w:t>. МАТВИЕНКО</w:t>
      </w:r>
    </w:p>
    <w:p w:rsidR="009A0961" w:rsidRDefault="009A0961" w:rsidP="009A0961">
      <w:pPr>
        <w:pStyle w:val="ac"/>
      </w:pPr>
    </w:p>
    <w:p w:rsidR="00545F85" w:rsidRDefault="00545F85" w:rsidP="009A0961">
      <w:pPr>
        <w:pStyle w:val="ac"/>
      </w:pPr>
    </w:p>
    <w:p w:rsidR="00DC5124" w:rsidRDefault="00DC5124">
      <w:pPr>
        <w:pStyle w:val="af"/>
      </w:pPr>
      <w:r>
        <w:t>Москва</w:t>
      </w:r>
    </w:p>
    <w:p w:rsidR="00DC5124" w:rsidRDefault="00DC5124">
      <w:pPr>
        <w:pStyle w:val="af"/>
      </w:pPr>
      <w:r>
        <w:t>8 октября 2025 года</w:t>
      </w:r>
      <w:r>
        <w:br/>
        <w:t>№ 427-СФ</w:t>
      </w:r>
    </w:p>
    <w:p w:rsidR="00DC5124" w:rsidRDefault="00DC5124" w:rsidP="009A0961">
      <w:pPr>
        <w:pStyle w:val="ac"/>
      </w:pPr>
    </w:p>
    <w:sectPr w:rsidR="00DC5124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88C" w:rsidRDefault="00E7788C">
      <w:pPr>
        <w:spacing w:line="240" w:lineRule="auto"/>
      </w:pPr>
      <w:r>
        <w:separator/>
      </w:r>
    </w:p>
  </w:endnote>
  <w:endnote w:type="continuationSeparator" w:id="0">
    <w:p w:rsidR="00E7788C" w:rsidRDefault="00E778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A4AE8044-B878-4EA0-BB1D-922313D71DF8}"/>
    <w:embedBold r:id="rId2" w:fontKey="{EB5ABD9A-8D5C-4884-9264-9C6EACE9DAC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4F388159-D3E1-4DA8-9929-49E6CC30FC10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6C488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C5124">
      <w:rPr>
        <w:noProof/>
      </w:rPr>
      <w:t>sa10268.docx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D625F6">
      <w:rPr>
        <w:noProof/>
      </w:rPr>
      <w:t>07.10.25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DC512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C488F" w:rsidRDefault="006C488F" w:rsidP="006C488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DC5124">
      <w:rPr>
        <w:noProof/>
      </w:rPr>
      <w:t>sa10268.docx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DC512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88C" w:rsidRDefault="00E7788C">
      <w:pPr>
        <w:spacing w:line="240" w:lineRule="auto"/>
      </w:pPr>
      <w:r>
        <w:separator/>
      </w:r>
    </w:p>
  </w:footnote>
  <w:footnote w:type="continuationSeparator" w:id="0">
    <w:p w:rsidR="00E7788C" w:rsidRDefault="00E7788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DC5124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824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64824"/>
    <w:rsid w:val="004A68AB"/>
    <w:rsid w:val="00505068"/>
    <w:rsid w:val="00545F85"/>
    <w:rsid w:val="005B2AEB"/>
    <w:rsid w:val="00635725"/>
    <w:rsid w:val="006C488F"/>
    <w:rsid w:val="00720496"/>
    <w:rsid w:val="00723EF8"/>
    <w:rsid w:val="0078182C"/>
    <w:rsid w:val="00885B74"/>
    <w:rsid w:val="00910EF7"/>
    <w:rsid w:val="00997F4C"/>
    <w:rsid w:val="009A0961"/>
    <w:rsid w:val="00A82E08"/>
    <w:rsid w:val="00AA344E"/>
    <w:rsid w:val="00B07D98"/>
    <w:rsid w:val="00B30B27"/>
    <w:rsid w:val="00B33546"/>
    <w:rsid w:val="00B67711"/>
    <w:rsid w:val="00CF27C2"/>
    <w:rsid w:val="00CF731B"/>
    <w:rsid w:val="00D625F6"/>
    <w:rsid w:val="00DA769E"/>
    <w:rsid w:val="00DC5124"/>
    <w:rsid w:val="00E02685"/>
    <w:rsid w:val="00E7788C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632812-954C-4548-9313-B0EC6281F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610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95CD115722D462B9E2102E24CE93D9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DDF013-89A3-4C26-B342-DE74F882A48A}"/>
      </w:docPartPr>
      <w:docPartBody>
        <w:p w:rsidR="00A00505" w:rsidRDefault="00A00505">
          <w:pPr>
            <w:pStyle w:val="A95CD115722D462B9E2102E24CE93D9A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505"/>
    <w:rsid w:val="00A00505"/>
    <w:rsid w:val="00CB3440"/>
    <w:rsid w:val="00DE0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95CD115722D462B9E2102E24CE93D9A">
    <w:name w:val="A95CD115722D462B9E2102E24CE93D9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125</Words>
  <Characters>715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Гореликова+</dc:creator>
  <cp:keywords/>
  <dc:description>SA29.09.2025 QA29.09.2025 </dc:description>
  <cp:lastModifiedBy>Жарков М.А.</cp:lastModifiedBy>
  <cp:revision>4</cp:revision>
  <cp:lastPrinted>2025-10-07T13:07:00Z</cp:lastPrinted>
  <dcterms:created xsi:type="dcterms:W3CDTF">2025-09-29T11:36:00Z</dcterms:created>
  <dcterms:modified xsi:type="dcterms:W3CDTF">2025-10-07T13:15:00Z</dcterms:modified>
</cp:coreProperties>
</file>