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E30E4279FE7402B901DAED320FD2F5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A3269" w:rsidRDefault="00545F85" w:rsidP="005A326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E30E4279FE7402B901DAED320FD2F5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A3269" w:rsidRDefault="005A3269" w:rsidP="005A3269">
      <w:pPr>
        <w:pStyle w:val="1"/>
      </w:pPr>
      <w:r w:rsidRPr="005A3269">
        <w:t xml:space="preserve">О Федеральном законе </w:t>
      </w:r>
      <w:r>
        <w:t>"</w:t>
      </w:r>
      <w:r w:rsidRPr="005A3269">
        <w:t xml:space="preserve">О внесении изменений </w:t>
      </w:r>
    </w:p>
    <w:p w:rsidR="005A3269" w:rsidRDefault="005A3269" w:rsidP="005A3269">
      <w:pPr>
        <w:pStyle w:val="2"/>
      </w:pPr>
      <w:r w:rsidRPr="005A3269">
        <w:t xml:space="preserve">в отдельные законодательные акты Российской Федерации </w:t>
      </w:r>
    </w:p>
    <w:p w:rsidR="005A3269" w:rsidRDefault="005A3269" w:rsidP="005A3269">
      <w:pPr>
        <w:pStyle w:val="2"/>
      </w:pPr>
      <w:r w:rsidRPr="005A3269">
        <w:t xml:space="preserve">и признании утратившими силу отдельных положений </w:t>
      </w:r>
    </w:p>
    <w:p w:rsidR="005A3269" w:rsidRPr="005A3269" w:rsidRDefault="005A3269" w:rsidP="005A3269">
      <w:pPr>
        <w:pStyle w:val="2"/>
      </w:pPr>
      <w:r w:rsidRPr="005A3269">
        <w:t>законодательных актов Российской Федерации"</w:t>
      </w:r>
    </w:p>
    <w:p w:rsidR="005A3269" w:rsidRPr="005A3269" w:rsidRDefault="005A3269" w:rsidP="005A3269">
      <w:pPr>
        <w:pStyle w:val="2"/>
      </w:pPr>
    </w:p>
    <w:p w:rsidR="005A3269" w:rsidRDefault="005A3269" w:rsidP="005A3269">
      <w:pPr>
        <w:pStyle w:val="2"/>
      </w:pPr>
    </w:p>
    <w:p w:rsidR="005A3269" w:rsidRPr="005A3269" w:rsidRDefault="005A3269" w:rsidP="005A3269">
      <w:pPr>
        <w:pStyle w:val="2"/>
      </w:pPr>
    </w:p>
    <w:p w:rsidR="005A3269" w:rsidRDefault="005A3269">
      <w:r w:rsidRPr="005A3269">
        <w:t>Рассмотрев принятый Государственной Думой Федерального Собрания Российской Федерации 9 декабря 2025</w:t>
      </w:r>
      <w:r>
        <w:t xml:space="preserve"> </w:t>
      </w:r>
      <w:r w:rsidRPr="005A3269">
        <w:t xml:space="preserve">года Федеральный закон </w:t>
      </w:r>
      <w:r>
        <w:t>"</w:t>
      </w:r>
      <w:r w:rsidRPr="005A3269">
        <w:rPr>
          <w:bCs/>
        </w:rPr>
        <w:t>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</w:t>
      </w:r>
      <w:r>
        <w:t>"</w:t>
      </w:r>
      <w:r w:rsidRPr="005A3269">
        <w:t xml:space="preserve"> в соответствии со статьей 106 Конституции Российской Федерации, </w:t>
      </w:r>
      <w:r>
        <w:t>Совет Федерации Федерального Собрания Российской Федер</w:t>
      </w:r>
      <w:bookmarkStart w:id="0" w:name="_GoBack"/>
      <w:bookmarkEnd w:id="0"/>
      <w:r>
        <w:t xml:space="preserve">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A3269" w:rsidRDefault="005A3269"/>
    <w:p w:rsidR="005A3269" w:rsidRPr="005A3269" w:rsidRDefault="005A3269" w:rsidP="005A3269">
      <w:pPr>
        <w:rPr>
          <w:bCs/>
        </w:rPr>
      </w:pPr>
      <w:r>
        <w:t>1. </w:t>
      </w:r>
      <w:r w:rsidRPr="005A3269">
        <w:t xml:space="preserve">Одобрить Федеральный закон </w:t>
      </w:r>
      <w:r>
        <w:t>"</w:t>
      </w:r>
      <w:r w:rsidRPr="005A3269">
        <w:rPr>
          <w:bCs/>
        </w:rPr>
        <w:t xml:space="preserve">О внесении изменений </w:t>
      </w:r>
      <w:r>
        <w:rPr>
          <w:bCs/>
        </w:rPr>
        <w:br/>
      </w:r>
      <w:r w:rsidRPr="005A3269">
        <w:rPr>
          <w:bCs/>
        </w:rPr>
        <w:t>в отдельные законодательные акты Российской Федерации и признании утратившими силу отдельных положений законодательных актов Российской Федерации"</w:t>
      </w:r>
      <w:r w:rsidRPr="005A3269">
        <w:t>.</w:t>
      </w:r>
    </w:p>
    <w:p w:rsidR="005A3269" w:rsidRDefault="005A3269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5A3269" w:rsidRPr="005A3269" w:rsidRDefault="005A3269" w:rsidP="005A3269">
      <w:r>
        <w:lastRenderedPageBreak/>
        <w:t>2. </w:t>
      </w:r>
      <w:r w:rsidRPr="005A3269">
        <w:t>Настоящее постановление вступает в силу со дня его принятия.</w:t>
      </w:r>
    </w:p>
    <w:p w:rsidR="005A3269" w:rsidRPr="005A3269" w:rsidRDefault="005A3269" w:rsidP="005A3269"/>
    <w:p w:rsidR="00545F85" w:rsidRDefault="00545F85" w:rsidP="00545F85"/>
    <w:p w:rsidR="005A3269" w:rsidRDefault="005A3269" w:rsidP="00545F85"/>
    <w:p w:rsidR="001935DD" w:rsidRDefault="001935DD" w:rsidP="000C347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0C347A" w:rsidRDefault="000C347A" w:rsidP="000C347A">
      <w:pPr>
        <w:pStyle w:val="ac"/>
      </w:pPr>
      <w:r>
        <w:t>Москва</w:t>
      </w:r>
    </w:p>
    <w:p w:rsidR="000C347A" w:rsidRDefault="000C347A" w:rsidP="000C347A">
      <w:pPr>
        <w:pStyle w:val="ac"/>
      </w:pPr>
      <w:r>
        <w:t>10 декабря 2025 года</w:t>
      </w:r>
    </w:p>
    <w:p w:rsidR="000C347A" w:rsidRDefault="000C347A" w:rsidP="000C347A">
      <w:pPr>
        <w:pStyle w:val="ac"/>
      </w:pPr>
      <w:r>
        <w:t>№ 55</w:t>
      </w:r>
      <w:r>
        <w:rPr>
          <w:lang w:val="en-US"/>
        </w:rPr>
        <w:t>5</w:t>
      </w:r>
      <w:r>
        <w:t>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2118" w:rsidRDefault="00F72118">
      <w:pPr>
        <w:spacing w:line="240" w:lineRule="auto"/>
      </w:pPr>
      <w:r>
        <w:separator/>
      </w:r>
    </w:p>
  </w:endnote>
  <w:endnote w:type="continuationSeparator" w:id="0">
    <w:p w:rsidR="00F72118" w:rsidRDefault="00F721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7868A3C3-56AB-4945-9D43-425888377F9F}"/>
    <w:embedBold r:id="rId2" w:fontKey="{D5DB0BFB-FCCF-43C8-91D4-A25BAA43A3D9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9DFB913-AFE2-4328-985C-C5414A32E2D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935DD" w:rsidRDefault="001935DD" w:rsidP="001935D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C347A">
      <w:rPr>
        <w:noProof/>
      </w:rPr>
      <w:t>zo7234.docx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C347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1935DD" w:rsidRDefault="001935DD" w:rsidP="001935D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C347A">
      <w:rPr>
        <w:noProof/>
      </w:rPr>
      <w:t>zo7234.docx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C347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2118" w:rsidRDefault="00F72118">
      <w:pPr>
        <w:spacing w:line="240" w:lineRule="auto"/>
      </w:pPr>
      <w:r>
        <w:separator/>
      </w:r>
    </w:p>
  </w:footnote>
  <w:footnote w:type="continuationSeparator" w:id="0">
    <w:p w:rsidR="00F72118" w:rsidRDefault="00F721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5D5B3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EDB"/>
    <w:rsid w:val="00084EDB"/>
    <w:rsid w:val="000C347A"/>
    <w:rsid w:val="000D3F67"/>
    <w:rsid w:val="001057BD"/>
    <w:rsid w:val="001935D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A3269"/>
    <w:rsid w:val="005B2AEB"/>
    <w:rsid w:val="005D5B31"/>
    <w:rsid w:val="00621267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72118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A43E9D-EEBB-42A9-997C-5DE1EF813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1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E30E4279FE7402B901DAED320FD2F5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65CB33-CE5F-4F35-97A0-DA244443E2AF}"/>
      </w:docPartPr>
      <w:docPartBody>
        <w:p w:rsidR="001163B3" w:rsidRDefault="001163B3">
          <w:pPr>
            <w:pStyle w:val="0E30E4279FE7402B901DAED320FD2F5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3B3"/>
    <w:rsid w:val="001163B3"/>
    <w:rsid w:val="005C07F0"/>
    <w:rsid w:val="00BE6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E30E4279FE7402B901DAED320FD2F54">
    <w:name w:val="0E30E4279FE7402B901DAED320FD2F5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2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</dc:description>
  <cp:lastModifiedBy>Жарков М.А.</cp:lastModifiedBy>
  <cp:revision>4</cp:revision>
  <cp:lastPrinted>2025-12-09T15:57:00Z</cp:lastPrinted>
  <dcterms:created xsi:type="dcterms:W3CDTF">2025-12-05T13:01:00Z</dcterms:created>
  <dcterms:modified xsi:type="dcterms:W3CDTF">2025-12-10T07:16:00Z</dcterms:modified>
</cp:coreProperties>
</file>