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9CDF55DD97F467AB149BA1A345A23A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F963B6" w:rsidRDefault="00545F85" w:rsidP="00F963B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9CDF55DD97F467AB149BA1A345A23A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963B6" w:rsidRDefault="00F963B6" w:rsidP="00F963B6">
      <w:pPr>
        <w:pStyle w:val="1"/>
        <w:rPr>
          <w:bCs/>
        </w:rPr>
      </w:pPr>
      <w:r>
        <w:t>О Федеральном законе "</w:t>
      </w:r>
      <w:r>
        <w:rPr>
          <w:bCs/>
        </w:rPr>
        <w:t xml:space="preserve">О внесении изменений </w:t>
      </w:r>
    </w:p>
    <w:p w:rsidR="00F963B6" w:rsidRDefault="00F963B6" w:rsidP="00F963B6">
      <w:pPr>
        <w:pStyle w:val="2"/>
      </w:pPr>
      <w:r>
        <w:t xml:space="preserve">в Федеральный закон "О защите конкуренции" </w:t>
      </w:r>
    </w:p>
    <w:p w:rsidR="00F963B6" w:rsidRDefault="00F963B6" w:rsidP="00F963B6">
      <w:pPr>
        <w:pStyle w:val="2"/>
      </w:pPr>
      <w:r>
        <w:t xml:space="preserve">и отдельные законодательные акты </w:t>
      </w:r>
    </w:p>
    <w:p w:rsidR="00F963B6" w:rsidRDefault="00F963B6" w:rsidP="00F963B6">
      <w:pPr>
        <w:pStyle w:val="2"/>
      </w:pPr>
      <w:r>
        <w:t>Российской Федерации"</w:t>
      </w:r>
    </w:p>
    <w:p w:rsidR="00F963B6" w:rsidRPr="00197688" w:rsidRDefault="00F963B6" w:rsidP="00F963B6">
      <w:pPr>
        <w:pStyle w:val="2"/>
      </w:pPr>
    </w:p>
    <w:p w:rsidR="00197688" w:rsidRPr="00197688" w:rsidRDefault="00197688" w:rsidP="00F963B6">
      <w:pPr>
        <w:pStyle w:val="2"/>
      </w:pPr>
      <w:bookmarkStart w:id="0" w:name="_GoBack"/>
      <w:bookmarkEnd w:id="0"/>
    </w:p>
    <w:p w:rsidR="00F963B6" w:rsidRDefault="00F963B6" w:rsidP="00F963B6">
      <w:pPr>
        <w:pStyle w:val="2"/>
      </w:pPr>
    </w:p>
    <w:p w:rsidR="00F963B6" w:rsidRDefault="00F963B6">
      <w:r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Федеральный закон "О защите конкуренции" и отдельные законодательные акты Российской Федерации"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963B6" w:rsidRDefault="00F963B6" w:rsidP="00F963B6">
      <w:pPr>
        <w:spacing w:line="240" w:lineRule="auto"/>
      </w:pPr>
    </w:p>
    <w:p w:rsidR="00F963B6" w:rsidRDefault="00F963B6" w:rsidP="00F963B6">
      <w:r>
        <w:t xml:space="preserve">1. Одобрить Федеральный закон "О внесении изменений </w:t>
      </w:r>
      <w:r>
        <w:br/>
        <w:t>в Федеральный закон "О защите конкуренции" и отдельные законодательные акты Российской Федерации".</w:t>
      </w:r>
    </w:p>
    <w:p w:rsidR="00F963B6" w:rsidRDefault="00F963B6" w:rsidP="00F963B6">
      <w:r>
        <w:t>2. Настоящее постановление вступает в силу со дня его принятия.</w:t>
      </w:r>
    </w:p>
    <w:p w:rsidR="00F963B6" w:rsidRDefault="00F963B6" w:rsidP="00F963B6"/>
    <w:p w:rsidR="00F963B6" w:rsidRDefault="00F963B6" w:rsidP="00F963B6"/>
    <w:p w:rsidR="000E2976" w:rsidRDefault="000E2976" w:rsidP="00B5613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F963B6">
      <w:pPr>
        <w:pStyle w:val="ac"/>
      </w:pPr>
    </w:p>
    <w:p w:rsidR="00B56138" w:rsidRDefault="00B56138" w:rsidP="00B56138">
      <w:pPr>
        <w:pStyle w:val="ac"/>
      </w:pPr>
      <w:r>
        <w:t>Москва</w:t>
      </w:r>
    </w:p>
    <w:p w:rsidR="00B56138" w:rsidRDefault="00B56138" w:rsidP="00B56138">
      <w:pPr>
        <w:pStyle w:val="ac"/>
      </w:pPr>
      <w:r>
        <w:t>24 декабря 2025 года</w:t>
      </w:r>
    </w:p>
    <w:p w:rsidR="00B56138" w:rsidRDefault="00B56138" w:rsidP="00F963B6">
      <w:pPr>
        <w:pStyle w:val="ac"/>
      </w:pPr>
      <w:r>
        <w:lastRenderedPageBreak/>
        <w:t>№ 6</w:t>
      </w:r>
      <w:r>
        <w:rPr>
          <w:lang w:val="en-US"/>
        </w:rPr>
        <w:t>6</w:t>
      </w:r>
      <w:r>
        <w:t>1-СФ</w:t>
      </w:r>
    </w:p>
    <w:sectPr w:rsidR="00B56138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28E" w:rsidRDefault="0064728E">
      <w:pPr>
        <w:spacing w:line="240" w:lineRule="auto"/>
      </w:pPr>
      <w:r>
        <w:separator/>
      </w:r>
    </w:p>
  </w:endnote>
  <w:endnote w:type="continuationSeparator" w:id="0">
    <w:p w:rsidR="0064728E" w:rsidRDefault="006472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D3E289C-B32B-4651-BB9C-198E22237FA1}"/>
    <w:embedBold r:id="rId2" w:fontKey="{B3884350-EE75-4FFB-816B-7FD682C4AED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58AC21C-9D79-45AF-998B-6664ACE0A39E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0E2976" w:rsidRDefault="000E2976" w:rsidP="000E297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56138">
      <w:rPr>
        <w:noProof/>
      </w:rPr>
      <w:t>sa10596.docx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5613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0E2976" w:rsidRDefault="000E2976" w:rsidP="000E297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56138">
      <w:rPr>
        <w:noProof/>
      </w:rPr>
      <w:t>sa10596.docx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5613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28E" w:rsidRDefault="0064728E">
      <w:pPr>
        <w:spacing w:line="240" w:lineRule="auto"/>
      </w:pPr>
      <w:r>
        <w:separator/>
      </w:r>
    </w:p>
  </w:footnote>
  <w:footnote w:type="continuationSeparator" w:id="0">
    <w:p w:rsidR="0064728E" w:rsidRDefault="006472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9768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E52"/>
    <w:rsid w:val="000D3F67"/>
    <w:rsid w:val="000E2976"/>
    <w:rsid w:val="001057BD"/>
    <w:rsid w:val="00197688"/>
    <w:rsid w:val="00203281"/>
    <w:rsid w:val="00205211"/>
    <w:rsid w:val="002623D0"/>
    <w:rsid w:val="002A1E3D"/>
    <w:rsid w:val="002B772D"/>
    <w:rsid w:val="003114B9"/>
    <w:rsid w:val="003273F1"/>
    <w:rsid w:val="0035125E"/>
    <w:rsid w:val="003E3EC3"/>
    <w:rsid w:val="00423816"/>
    <w:rsid w:val="004A68AB"/>
    <w:rsid w:val="00505068"/>
    <w:rsid w:val="00545F85"/>
    <w:rsid w:val="005B2AEB"/>
    <w:rsid w:val="0064728E"/>
    <w:rsid w:val="00704B42"/>
    <w:rsid w:val="00720496"/>
    <w:rsid w:val="00723EF8"/>
    <w:rsid w:val="0078182C"/>
    <w:rsid w:val="00885B74"/>
    <w:rsid w:val="00910EF7"/>
    <w:rsid w:val="00997F4C"/>
    <w:rsid w:val="00A26E52"/>
    <w:rsid w:val="00A82E08"/>
    <w:rsid w:val="00AA344E"/>
    <w:rsid w:val="00B07D98"/>
    <w:rsid w:val="00B30B27"/>
    <w:rsid w:val="00B33546"/>
    <w:rsid w:val="00B56138"/>
    <w:rsid w:val="00B67711"/>
    <w:rsid w:val="00CF27C2"/>
    <w:rsid w:val="00CF731B"/>
    <w:rsid w:val="00D209EE"/>
    <w:rsid w:val="00DA769E"/>
    <w:rsid w:val="00E02685"/>
    <w:rsid w:val="00F178A8"/>
    <w:rsid w:val="00F21BB0"/>
    <w:rsid w:val="00F9160B"/>
    <w:rsid w:val="00F9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1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9CDF55DD97F467AB149BA1A345A23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8C7147-CA99-45FE-9A9C-8CF42CB6E866}"/>
      </w:docPartPr>
      <w:docPartBody>
        <w:p w:rsidR="00B12038" w:rsidRDefault="00B12038">
          <w:pPr>
            <w:pStyle w:val="89CDF55DD97F467AB149BA1A345A23A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038"/>
    <w:rsid w:val="000D1EB8"/>
    <w:rsid w:val="004B7EE6"/>
    <w:rsid w:val="00A6153C"/>
    <w:rsid w:val="00B1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9CDF55DD97F467AB149BA1A345A23A1">
    <w:name w:val="89CDF55DD97F467AB149BA1A345A23A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9CDF55DD97F467AB149BA1A345A23A1">
    <w:name w:val="89CDF55DD97F467AB149BA1A345A23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SA22.12.2025 DE23.12.2025 </dc:description>
  <cp:lastModifiedBy>user</cp:lastModifiedBy>
  <cp:revision>5</cp:revision>
  <cp:lastPrinted>2025-12-23T14:15:00Z</cp:lastPrinted>
  <dcterms:created xsi:type="dcterms:W3CDTF">2025-12-22T14:15:00Z</dcterms:created>
  <dcterms:modified xsi:type="dcterms:W3CDTF">2025-12-24T15:07:00Z</dcterms:modified>
</cp:coreProperties>
</file>