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E29A8288D014204913C7A8F052B746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E40EB4" w:rsidRDefault="00545F85" w:rsidP="001B298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E29A8288D014204913C7A8F052B746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67B08" w:rsidRDefault="00867B08" w:rsidP="00867B08">
      <w:pPr>
        <w:pStyle w:val="1"/>
      </w:pPr>
      <w:r w:rsidRPr="00867B08">
        <w:t xml:space="preserve">О Федеральном законе "О внесении изменений </w:t>
      </w:r>
    </w:p>
    <w:p w:rsidR="00867B08" w:rsidRPr="00867B08" w:rsidRDefault="00867B08" w:rsidP="00867B08">
      <w:pPr>
        <w:pStyle w:val="2"/>
      </w:pPr>
      <w:r w:rsidRPr="00867B08">
        <w:t>в отдельные законодательные акты Российской</w:t>
      </w:r>
      <w:r>
        <w:t xml:space="preserve"> </w:t>
      </w:r>
      <w:r w:rsidRPr="00867B08">
        <w:t>Федерации"</w:t>
      </w:r>
    </w:p>
    <w:p w:rsidR="00867B08" w:rsidRDefault="00867B08" w:rsidP="00867B08">
      <w:pPr>
        <w:pStyle w:val="2"/>
      </w:pPr>
    </w:p>
    <w:p w:rsidR="00867B08" w:rsidRDefault="00867B08" w:rsidP="00867B08">
      <w:pPr>
        <w:pStyle w:val="2"/>
      </w:pPr>
    </w:p>
    <w:p w:rsidR="00867B08" w:rsidRPr="00867B08" w:rsidRDefault="00867B08" w:rsidP="00867B08">
      <w:pPr>
        <w:pStyle w:val="2"/>
      </w:pPr>
    </w:p>
    <w:p w:rsidR="00867B08" w:rsidRDefault="00867B08">
      <w:r w:rsidRPr="00867B08">
        <w:t xml:space="preserve">Рассмотрев принятый Государственной Думой Федерального Собрания Российской Федерации 19 ноября 2025 года Федеральный закон "О внесении изменений в отдельные законодательные акты Российской Федерации" </w:t>
      </w:r>
      <w:r>
        <w:br/>
      </w:r>
      <w:r w:rsidRPr="00867B08">
        <w:t xml:space="preserve">(проект № 980528-8),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867B08" w:rsidRDefault="00867B08"/>
    <w:p w:rsidR="00867B08" w:rsidRPr="00867B08" w:rsidRDefault="00867B08" w:rsidP="00867B08">
      <w:pPr>
        <w:rPr>
          <w:rFonts w:ascii="Times New Roman" w:hAnsi="Times New Roman"/>
          <w:szCs w:val="28"/>
        </w:rPr>
      </w:pPr>
      <w:r>
        <w:t>1. </w:t>
      </w:r>
      <w:r w:rsidRPr="00867B08">
        <w:t xml:space="preserve">Одобрить Федеральный закон "О внесении изменений </w:t>
      </w:r>
      <w:r>
        <w:br/>
      </w:r>
      <w:r w:rsidRPr="00867B08">
        <w:t>в отдельные законодательные акты Российской Федерации".</w:t>
      </w:r>
    </w:p>
    <w:p w:rsidR="00867B08" w:rsidRPr="00867B08" w:rsidRDefault="00867B08" w:rsidP="00867B08">
      <w:r>
        <w:t>2. </w:t>
      </w:r>
      <w:r w:rsidRPr="00867B08">
        <w:t>Настоящее постановление вступает в силу со дня его принятия.</w:t>
      </w:r>
    </w:p>
    <w:p w:rsidR="00867B08" w:rsidRPr="00867B08" w:rsidRDefault="00867B08" w:rsidP="001B2984"/>
    <w:p w:rsidR="00867B08" w:rsidRPr="00867B08" w:rsidRDefault="00867B08" w:rsidP="001B2984"/>
    <w:p w:rsidR="00867B08" w:rsidRPr="00867B08" w:rsidRDefault="00867B08" w:rsidP="001B2984"/>
    <w:p w:rsidR="00E40EB4" w:rsidRPr="00E40EB4" w:rsidRDefault="00E40EB4" w:rsidP="0030136E">
      <w:pPr>
        <w:pStyle w:val="11"/>
      </w:pPr>
      <w:r w:rsidRPr="00E40EB4">
        <w:t>Председатель</w:t>
      </w:r>
    </w:p>
    <w:p w:rsidR="00E40EB4" w:rsidRPr="00E40EB4" w:rsidRDefault="00E40EB4" w:rsidP="0030136E">
      <w:pPr>
        <w:pStyle w:val="11"/>
      </w:pPr>
      <w:r w:rsidRPr="00E40EB4">
        <w:t>Совета Федерации</w:t>
      </w:r>
    </w:p>
    <w:p w:rsidR="00E40EB4" w:rsidRPr="00E40EB4" w:rsidRDefault="00E40EB4" w:rsidP="0030136E">
      <w:pPr>
        <w:pStyle w:val="11"/>
      </w:pPr>
      <w:r w:rsidRPr="00E40EB4">
        <w:t>Федерального Собрания</w:t>
      </w:r>
    </w:p>
    <w:p w:rsidR="001B2984" w:rsidRDefault="00E40EB4" w:rsidP="0030136E">
      <w:pPr>
        <w:pStyle w:val="11"/>
      </w:pPr>
      <w:r w:rsidRPr="00E40EB4">
        <w:t>Российской Федерации</w:t>
      </w:r>
      <w:r w:rsidR="001B2984">
        <w:tab/>
        <w:t>В.И. МАТВИЕНКО</w:t>
      </w:r>
    </w:p>
    <w:p w:rsidR="00545F85" w:rsidRDefault="00545F85" w:rsidP="00545F85">
      <w:pPr>
        <w:pStyle w:val="ac"/>
      </w:pPr>
    </w:p>
    <w:p w:rsidR="0030136E" w:rsidRDefault="0030136E" w:rsidP="00545F85">
      <w:pPr>
        <w:pStyle w:val="ac"/>
      </w:pPr>
    </w:p>
    <w:p w:rsidR="0030136E" w:rsidRDefault="0030136E" w:rsidP="0030136E">
      <w:pPr>
        <w:pStyle w:val="ac"/>
      </w:pPr>
      <w:r>
        <w:t>Москва</w:t>
      </w:r>
    </w:p>
    <w:p w:rsidR="0030136E" w:rsidRDefault="0030136E" w:rsidP="0030136E">
      <w:pPr>
        <w:pStyle w:val="ac"/>
      </w:pPr>
      <w:r>
        <w:t>26 ноября 2025 года</w:t>
      </w:r>
    </w:p>
    <w:p w:rsidR="00545F85" w:rsidRDefault="0030136E" w:rsidP="0030136E">
      <w:pPr>
        <w:pStyle w:val="ac"/>
      </w:pPr>
      <w:r>
        <w:t>№ 5</w:t>
      </w:r>
      <w:r>
        <w:rPr>
          <w:lang w:val="en-US"/>
        </w:rPr>
        <w:t>26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5DC5" w:rsidRDefault="00F25DC5">
      <w:pPr>
        <w:spacing w:line="240" w:lineRule="auto"/>
      </w:pPr>
      <w:r>
        <w:separator/>
      </w:r>
    </w:p>
  </w:endnote>
  <w:endnote w:type="continuationSeparator" w:id="0">
    <w:p w:rsidR="00F25DC5" w:rsidRDefault="00F25D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A49D9CB-044F-40BF-97AC-FA96FFC9193B}"/>
    <w:embedBold r:id="rId2" w:fontKey="{4571727E-0D00-4056-8C74-DFBF661C2D0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93212E1-E89D-4AD1-A546-498F87E7192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0F1AE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0136E">
      <w:rPr>
        <w:noProof/>
      </w:rPr>
      <w:t>de3906.docx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23EE3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0136E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B2984" w:rsidRDefault="001B2984" w:rsidP="001B298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0136E">
      <w:rPr>
        <w:noProof/>
      </w:rPr>
      <w:t>de3906.docx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0136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5DC5" w:rsidRDefault="00F25DC5">
      <w:pPr>
        <w:spacing w:line="240" w:lineRule="auto"/>
      </w:pPr>
      <w:r>
        <w:separator/>
      </w:r>
    </w:p>
  </w:footnote>
  <w:footnote w:type="continuationSeparator" w:id="0">
    <w:p w:rsidR="00F25DC5" w:rsidRDefault="00F25D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0136E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5A5"/>
    <w:rsid w:val="000D3F67"/>
    <w:rsid w:val="000F1AE1"/>
    <w:rsid w:val="001057BD"/>
    <w:rsid w:val="001B2984"/>
    <w:rsid w:val="00205211"/>
    <w:rsid w:val="002623D0"/>
    <w:rsid w:val="002A1E3D"/>
    <w:rsid w:val="002B772D"/>
    <w:rsid w:val="0030136E"/>
    <w:rsid w:val="003114B9"/>
    <w:rsid w:val="003273F1"/>
    <w:rsid w:val="0035125E"/>
    <w:rsid w:val="00365AAA"/>
    <w:rsid w:val="00423816"/>
    <w:rsid w:val="004A68AB"/>
    <w:rsid w:val="00505068"/>
    <w:rsid w:val="00545F85"/>
    <w:rsid w:val="005B2AEB"/>
    <w:rsid w:val="00623EE3"/>
    <w:rsid w:val="00720496"/>
    <w:rsid w:val="00723EF8"/>
    <w:rsid w:val="0078182C"/>
    <w:rsid w:val="00867B08"/>
    <w:rsid w:val="00885B74"/>
    <w:rsid w:val="00910EF7"/>
    <w:rsid w:val="00997F4C"/>
    <w:rsid w:val="00A82E08"/>
    <w:rsid w:val="00AA344E"/>
    <w:rsid w:val="00B07D98"/>
    <w:rsid w:val="00B115A5"/>
    <w:rsid w:val="00B30B27"/>
    <w:rsid w:val="00B33546"/>
    <w:rsid w:val="00B67711"/>
    <w:rsid w:val="00CD0202"/>
    <w:rsid w:val="00CF27C2"/>
    <w:rsid w:val="00CF731B"/>
    <w:rsid w:val="00DA769E"/>
    <w:rsid w:val="00E02685"/>
    <w:rsid w:val="00E40EB4"/>
    <w:rsid w:val="00F178A8"/>
    <w:rsid w:val="00F21BB0"/>
    <w:rsid w:val="00F25DC5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8A57BC-7980-49CB-BE48-969EC4A92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239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E29A8288D014204913C7A8F052B74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611AF50-828A-4D39-B166-AE5CD76CAA4D}"/>
      </w:docPartPr>
      <w:docPartBody>
        <w:p w:rsidR="00D231F1" w:rsidRDefault="00D231F1">
          <w:pPr>
            <w:pStyle w:val="8E29A8288D014204913C7A8F052B746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1F1"/>
    <w:rsid w:val="006526CB"/>
    <w:rsid w:val="00D231F1"/>
    <w:rsid w:val="00D8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E29A8288D014204913C7A8F052B7460">
    <w:name w:val="8E29A8288D014204913C7A8F052B74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максимов+</dc:creator>
  <cp:keywords/>
  <dc:description>DE25.11.2025 DE25.11.2025 DE25.11.2025 EQ25.11.2025 </dc:description>
  <cp:lastModifiedBy>Жарков М.А.</cp:lastModifiedBy>
  <cp:revision>6</cp:revision>
  <cp:lastPrinted>2025-11-25T14:39:00Z</cp:lastPrinted>
  <dcterms:created xsi:type="dcterms:W3CDTF">2025-11-25T09:41:00Z</dcterms:created>
  <dcterms:modified xsi:type="dcterms:W3CDTF">2025-11-26T07:22:00Z</dcterms:modified>
</cp:coreProperties>
</file>