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005781FF068D405485E579BE9595FA3A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663C67" w:rsidRDefault="00545F85" w:rsidP="00663C67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005781FF068D405485E579BE9595FA3A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663C67" w:rsidRDefault="00663C67" w:rsidP="00663C67">
      <w:pPr>
        <w:pStyle w:val="1"/>
        <w:rPr>
          <w:lang w:eastAsia="en-US"/>
        </w:rPr>
      </w:pPr>
      <w:r w:rsidRPr="008137FD">
        <w:t>О Федеральном законе "</w:t>
      </w:r>
      <w:r w:rsidRPr="008137FD">
        <w:rPr>
          <w:lang w:eastAsia="en-US"/>
        </w:rPr>
        <w:t xml:space="preserve">О гарантиях социальной защиты </w:t>
      </w:r>
    </w:p>
    <w:p w:rsidR="00663C67" w:rsidRDefault="00663C67" w:rsidP="00663C67">
      <w:pPr>
        <w:pStyle w:val="2"/>
      </w:pPr>
      <w:r w:rsidRPr="008137FD">
        <w:rPr>
          <w:lang w:eastAsia="en-US"/>
        </w:rPr>
        <w:t>отдельных категорий судей судов Запорожской области</w:t>
      </w:r>
      <w:r w:rsidRPr="008137FD">
        <w:t>"</w:t>
      </w:r>
    </w:p>
    <w:p w:rsidR="00663C67" w:rsidRDefault="00663C67" w:rsidP="00663C67">
      <w:pPr>
        <w:pStyle w:val="2"/>
      </w:pPr>
    </w:p>
    <w:p w:rsidR="00663C67" w:rsidRDefault="00663C67" w:rsidP="00663C67">
      <w:pPr>
        <w:pStyle w:val="2"/>
      </w:pPr>
    </w:p>
    <w:p w:rsidR="00663C67" w:rsidRPr="008137FD" w:rsidRDefault="00663C67" w:rsidP="00663C67">
      <w:pPr>
        <w:pStyle w:val="2"/>
        <w:rPr>
          <w:lang w:eastAsia="en-US"/>
        </w:rPr>
      </w:pPr>
    </w:p>
    <w:p w:rsidR="00663C67" w:rsidRPr="00356DED" w:rsidRDefault="00663C67" w:rsidP="00663C67">
      <w:pPr>
        <w:rPr>
          <w:bCs/>
          <w:spacing w:val="60"/>
        </w:rPr>
      </w:pPr>
      <w:r w:rsidRPr="00356DED">
        <w:rPr>
          <w:rFonts w:cs="Arial"/>
        </w:rPr>
        <w:t>Рассмотрев принятый Государственной Думой Федеральног</w:t>
      </w:r>
      <w:r>
        <w:rPr>
          <w:rFonts w:cs="Arial"/>
        </w:rPr>
        <w:t>о Собрания Российской Федерации 24 марта 2026</w:t>
      </w:r>
      <w:r w:rsidRPr="00356DED">
        <w:rPr>
          <w:rFonts w:cs="Arial"/>
        </w:rPr>
        <w:t xml:space="preserve"> года Федеральный </w:t>
      </w:r>
      <w:r>
        <w:t xml:space="preserve">закон </w:t>
      </w:r>
      <w:r w:rsidRPr="008137FD">
        <w:t>"</w:t>
      </w:r>
      <w:r w:rsidRPr="008137FD">
        <w:rPr>
          <w:bCs/>
          <w:lang w:eastAsia="en-US"/>
        </w:rPr>
        <w:t>О гарантиях социальной защиты отдельных категорий судей судов Запорожской области</w:t>
      </w:r>
      <w:r w:rsidRPr="008137FD">
        <w:t>"</w:t>
      </w:r>
      <w:r>
        <w:rPr>
          <w:bCs/>
          <w:spacing w:val="-2"/>
        </w:rPr>
        <w:t xml:space="preserve"> </w:t>
      </w:r>
      <w:r w:rsidRPr="00356DED">
        <w:t xml:space="preserve">в соответствии </w:t>
      </w:r>
      <w:r>
        <w:br/>
      </w:r>
      <w:r w:rsidRPr="00356DED">
        <w:t xml:space="preserve">со статьей 106 Конституции Российской Федерации, Совет Федерации Федерального Собрания Российской Федерации </w:t>
      </w:r>
      <w:r>
        <w:rPr>
          <w:b/>
          <w:spacing w:val="60"/>
          <w:szCs w:val="28"/>
        </w:rPr>
        <w:t>постановляет</w:t>
      </w:r>
      <w:r>
        <w:rPr>
          <w:spacing w:val="60"/>
        </w:rPr>
        <w:t>:</w:t>
      </w:r>
    </w:p>
    <w:p w:rsidR="00663C67" w:rsidRPr="00356DED" w:rsidRDefault="00663C67" w:rsidP="00663C67">
      <w:pPr>
        <w:rPr>
          <w:rFonts w:cs="Arial"/>
        </w:rPr>
      </w:pPr>
    </w:p>
    <w:p w:rsidR="00663C67" w:rsidRPr="00356DED" w:rsidRDefault="00663C67" w:rsidP="00663C67">
      <w:pPr>
        <w:rPr>
          <w:rFonts w:cs="Arial"/>
        </w:rPr>
      </w:pPr>
      <w:r w:rsidRPr="00356DED">
        <w:t>1. Одобрить Федеральный закон</w:t>
      </w:r>
      <w:r>
        <w:rPr>
          <w:bCs/>
        </w:rPr>
        <w:t xml:space="preserve"> </w:t>
      </w:r>
      <w:r w:rsidRPr="00471DEF">
        <w:t>"</w:t>
      </w:r>
      <w:r w:rsidRPr="008137FD">
        <w:rPr>
          <w:bCs/>
          <w:lang w:eastAsia="en-US"/>
        </w:rPr>
        <w:t>О гарантиях социальной защиты отдельных категорий судей судов Запорожской области</w:t>
      </w:r>
      <w:r w:rsidRPr="00471DEF">
        <w:t>".</w:t>
      </w:r>
    </w:p>
    <w:p w:rsidR="00663C67" w:rsidRPr="00356DED" w:rsidRDefault="00663C67" w:rsidP="00663C67">
      <w:pPr>
        <w:rPr>
          <w:rFonts w:cs="Arial"/>
        </w:rPr>
      </w:pPr>
      <w:r w:rsidRPr="00356DED">
        <w:rPr>
          <w:rFonts w:cs="Arial"/>
        </w:rPr>
        <w:t>2. Настоящее постановление вступает в силу со дня его принятия.</w:t>
      </w:r>
    </w:p>
    <w:p w:rsidR="00663C67" w:rsidRPr="00316F29" w:rsidRDefault="00663C67" w:rsidP="00663C67">
      <w:pPr>
        <w:rPr>
          <w:rFonts w:cs="Arial"/>
        </w:rPr>
      </w:pPr>
    </w:p>
    <w:p w:rsidR="00663C67" w:rsidRDefault="00663C67" w:rsidP="00663C67"/>
    <w:p w:rsidR="00663C67" w:rsidRPr="003C7651" w:rsidRDefault="00663C67" w:rsidP="00663C67"/>
    <w:p w:rsidR="00FB3EA1" w:rsidRDefault="00FB3EA1" w:rsidP="00B971EF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663C67">
      <w:pPr>
        <w:pStyle w:val="ac"/>
      </w:pPr>
    </w:p>
    <w:p w:rsidR="00545F85" w:rsidRDefault="00545F85" w:rsidP="00545F85">
      <w:pPr>
        <w:pStyle w:val="af"/>
      </w:pPr>
    </w:p>
    <w:p w:rsidR="00B971EF" w:rsidRDefault="00B971EF" w:rsidP="00B971EF">
      <w:pPr>
        <w:pStyle w:val="ac"/>
      </w:pPr>
      <w:r>
        <w:t>Москва</w:t>
      </w:r>
    </w:p>
    <w:p w:rsidR="00B971EF" w:rsidRDefault="00B971EF" w:rsidP="00B971EF">
      <w:pPr>
        <w:pStyle w:val="ac"/>
      </w:pPr>
      <w:r>
        <w:t>1 апреля 2026 года</w:t>
      </w:r>
    </w:p>
    <w:p w:rsidR="00B971EF" w:rsidRDefault="00B971EF" w:rsidP="00B971EF">
      <w:pPr>
        <w:pStyle w:val="af"/>
      </w:pPr>
      <w:r>
        <w:t>№ 11</w:t>
      </w:r>
      <w:r>
        <w:rPr>
          <w:lang w:val="en-US"/>
        </w:rPr>
        <w:t>2</w:t>
      </w:r>
      <w:r>
        <w:t>-СФ</w:t>
      </w:r>
    </w:p>
    <w:sectPr w:rsidR="00B971EF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32C1" w:rsidRDefault="00AD32C1">
      <w:pPr>
        <w:spacing w:line="240" w:lineRule="auto"/>
      </w:pPr>
      <w:r>
        <w:separator/>
      </w:r>
    </w:p>
  </w:endnote>
  <w:endnote w:type="continuationSeparator" w:id="0">
    <w:p w:rsidR="00AD32C1" w:rsidRDefault="00AD32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63372EE-40B1-4135-92F4-577E4FE80028}"/>
    <w:embedBold r:id="rId2" w:fontKey="{CF9B87B4-C567-45DA-AB00-F93A3B601B06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6D2A871-716A-48DC-B6E0-64C4ED1EF06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FB3EA1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971EF">
      <w:rPr>
        <w:noProof/>
      </w:rPr>
      <w:t>eq11603.docx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E8565C">
      <w:rPr>
        <w:noProof/>
      </w:rPr>
      <w:t>01.04.26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B971EF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B3EA1" w:rsidRDefault="00FB3EA1" w:rsidP="00FB3EA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971EF">
      <w:rPr>
        <w:noProof/>
      </w:rPr>
      <w:t>eq11603.docx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971EF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32C1" w:rsidRDefault="00AD32C1">
      <w:pPr>
        <w:spacing w:line="240" w:lineRule="auto"/>
      </w:pPr>
      <w:r>
        <w:separator/>
      </w:r>
    </w:p>
  </w:footnote>
  <w:footnote w:type="continuationSeparator" w:id="0">
    <w:p w:rsidR="00AD32C1" w:rsidRDefault="00AD32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971EF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F49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3A2D36"/>
    <w:rsid w:val="00423816"/>
    <w:rsid w:val="004A68AB"/>
    <w:rsid w:val="00505068"/>
    <w:rsid w:val="00545F85"/>
    <w:rsid w:val="005B2AEB"/>
    <w:rsid w:val="00663C67"/>
    <w:rsid w:val="00720496"/>
    <w:rsid w:val="00723EF8"/>
    <w:rsid w:val="0078182C"/>
    <w:rsid w:val="007C5F49"/>
    <w:rsid w:val="00885B74"/>
    <w:rsid w:val="00910EF7"/>
    <w:rsid w:val="00997F4C"/>
    <w:rsid w:val="00A82E08"/>
    <w:rsid w:val="00AA344E"/>
    <w:rsid w:val="00AD32C1"/>
    <w:rsid w:val="00B07D98"/>
    <w:rsid w:val="00B30B27"/>
    <w:rsid w:val="00B33546"/>
    <w:rsid w:val="00B67711"/>
    <w:rsid w:val="00B971EF"/>
    <w:rsid w:val="00CF27C2"/>
    <w:rsid w:val="00CF731B"/>
    <w:rsid w:val="00DA769E"/>
    <w:rsid w:val="00E02685"/>
    <w:rsid w:val="00E8565C"/>
    <w:rsid w:val="00F178A8"/>
    <w:rsid w:val="00F21BB0"/>
    <w:rsid w:val="00F9160B"/>
    <w:rsid w:val="00FB3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2F39D8-AE99-4D7F-887B-55EBB14A8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4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05781FF068D405485E579BE9595FA3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62570BA-48E7-4036-BD67-D98F54837F86}"/>
      </w:docPartPr>
      <w:docPartBody>
        <w:p w:rsidR="00B30C3E" w:rsidRDefault="00B30C3E">
          <w:pPr>
            <w:pStyle w:val="005781FF068D405485E579BE9595FA3A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C3E"/>
    <w:rsid w:val="0062699F"/>
    <w:rsid w:val="00B30C3E"/>
    <w:rsid w:val="00D53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005781FF068D405485E579BE9595FA3A">
    <w:name w:val="005781FF068D405485E579BE9595FA3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EQ27.03.2026 QA30.03.2026 </dc:description>
  <cp:lastModifiedBy>Кучерова О.М.</cp:lastModifiedBy>
  <cp:revision>4</cp:revision>
  <cp:lastPrinted>2026-03-31T13:35:00Z</cp:lastPrinted>
  <dcterms:created xsi:type="dcterms:W3CDTF">2026-03-27T07:29:00Z</dcterms:created>
  <dcterms:modified xsi:type="dcterms:W3CDTF">2026-04-01T06:52:00Z</dcterms:modified>
</cp:coreProperties>
</file>