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C02C58710F9F48CBAB081E96FFB83902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4D424B" w:rsidRDefault="00545F85" w:rsidP="00AF51EE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C02C58710F9F48CBAB081E96FFB83902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4D424B" w:rsidRDefault="004D424B" w:rsidP="004D424B">
      <w:pPr>
        <w:pStyle w:val="1"/>
        <w:rPr>
          <w:bCs/>
        </w:rPr>
      </w:pPr>
      <w:r>
        <w:t>О Федеральном законе "</w:t>
      </w:r>
      <w:r>
        <w:rPr>
          <w:bCs/>
        </w:rPr>
        <w:t>О внесении изменений</w:t>
      </w:r>
    </w:p>
    <w:p w:rsidR="004D424B" w:rsidRDefault="004D424B" w:rsidP="004D424B">
      <w:pPr>
        <w:pStyle w:val="2"/>
      </w:pPr>
      <w:r>
        <w:t>в Кодекс Российской Федерации</w:t>
      </w:r>
    </w:p>
    <w:p w:rsidR="004D424B" w:rsidRDefault="004D424B" w:rsidP="004D424B">
      <w:pPr>
        <w:pStyle w:val="2"/>
      </w:pPr>
      <w:r>
        <w:t xml:space="preserve">об административных правонарушениях" </w:t>
      </w:r>
    </w:p>
    <w:p w:rsidR="004D424B" w:rsidRDefault="004D424B" w:rsidP="004D424B">
      <w:pPr>
        <w:pStyle w:val="2"/>
      </w:pPr>
    </w:p>
    <w:p w:rsidR="004D424B" w:rsidRDefault="004D424B" w:rsidP="004D424B">
      <w:pPr>
        <w:pStyle w:val="2"/>
      </w:pPr>
    </w:p>
    <w:p w:rsidR="004D424B" w:rsidRDefault="004D424B" w:rsidP="004D424B">
      <w:pPr>
        <w:pStyle w:val="2"/>
      </w:pPr>
    </w:p>
    <w:p w:rsidR="004D424B" w:rsidRDefault="004D424B">
      <w:r>
        <w:t>Рассмотрев принятый Государственной Думой Федерального С</w:t>
      </w:r>
      <w:r w:rsidR="00E11FC7">
        <w:t xml:space="preserve">обрания Российской Федерации 17 декабря 2025 </w:t>
      </w:r>
      <w:r>
        <w:t xml:space="preserve">года Федеральный закон "О внесении изменений в Кодекс Российской Федерации об административных правонарушениях" </w:t>
      </w:r>
      <w:r w:rsidR="00E11FC7">
        <w:br/>
      </w:r>
      <w:r>
        <w:t>(проект № 782240-8), в соответствии с частью 4 статьи 105 Конституции Российской Федерации Совет Федерации Федерального Собрания Российской Фе</w:t>
      </w:r>
      <w:bookmarkStart w:id="0" w:name="_GoBack"/>
      <w:bookmarkEnd w:id="0"/>
      <w:r>
        <w:t xml:space="preserve">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4D424B" w:rsidRDefault="004D424B"/>
    <w:p w:rsidR="004D424B" w:rsidRDefault="004D424B" w:rsidP="004D424B">
      <w:r>
        <w:t xml:space="preserve">1. Одобрить Федеральный закон "О внесении изменений </w:t>
      </w:r>
      <w:r>
        <w:br/>
        <w:t>в Кодекс Российской Федерации об административных правонарушениях".</w:t>
      </w:r>
    </w:p>
    <w:p w:rsidR="004D424B" w:rsidRDefault="004D424B" w:rsidP="004D424B">
      <w:pPr>
        <w:rPr>
          <w:rFonts w:cs="Arial"/>
        </w:rPr>
      </w:pPr>
      <w:r>
        <w:rPr>
          <w:rFonts w:cs="Arial"/>
        </w:rPr>
        <w:t>2. Настоящее постановление вступает в силу со дня его принятия.</w:t>
      </w:r>
    </w:p>
    <w:p w:rsidR="004D424B" w:rsidRDefault="004D424B" w:rsidP="004D424B">
      <w:pPr>
        <w:rPr>
          <w:rFonts w:cs="Arial"/>
        </w:rPr>
      </w:pPr>
    </w:p>
    <w:p w:rsidR="004D424B" w:rsidRDefault="004D424B" w:rsidP="004D424B"/>
    <w:p w:rsidR="00AF51EE" w:rsidRDefault="004D424B" w:rsidP="00BD19E4">
      <w:pPr>
        <w:pStyle w:val="11"/>
      </w:pPr>
      <w:r>
        <w:t xml:space="preserve">Председатель 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AF51EE">
        <w:t>В.И. МАТВИЕНКО</w:t>
      </w:r>
    </w:p>
    <w:p w:rsidR="00545F85" w:rsidRDefault="00545F85" w:rsidP="004D424B">
      <w:pPr>
        <w:pStyle w:val="ac"/>
      </w:pPr>
    </w:p>
    <w:p w:rsidR="00BD19E4" w:rsidRDefault="00BD19E4" w:rsidP="00545F85">
      <w:pPr>
        <w:pStyle w:val="af"/>
      </w:pPr>
      <w:r>
        <w:t>Москва</w:t>
      </w:r>
    </w:p>
    <w:p w:rsidR="00BD19E4" w:rsidRDefault="00BD19E4" w:rsidP="00545F85">
      <w:pPr>
        <w:pStyle w:val="af"/>
      </w:pPr>
      <w:r>
        <w:t>19 декабря 2025 года</w:t>
      </w:r>
    </w:p>
    <w:p w:rsidR="00BD19E4" w:rsidRPr="00E1527D" w:rsidRDefault="00BD19E4" w:rsidP="00F37056">
      <w:pPr>
        <w:pStyle w:val="ac"/>
      </w:pPr>
      <w:r>
        <w:t>№ 634-СФ</w:t>
      </w:r>
    </w:p>
    <w:sectPr w:rsidR="00BD19E4" w:rsidRPr="00E1527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4973" w:rsidRDefault="003B4973">
      <w:pPr>
        <w:spacing w:line="240" w:lineRule="auto"/>
      </w:pPr>
      <w:r>
        <w:separator/>
      </w:r>
    </w:p>
  </w:endnote>
  <w:endnote w:type="continuationSeparator" w:id="0">
    <w:p w:rsidR="003B4973" w:rsidRDefault="003B497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BAF77EE6-D591-4687-9E04-0C09A2805A7E}"/>
    <w:embedBold r:id="rId2" w:fontKey="{2BA26A89-EFA7-4A28-8083-2FAFCE18863B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BD76931A-1857-4ED1-91AA-47A477DB339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AF51EE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D19E4">
      <w:rPr>
        <w:noProof/>
      </w:rPr>
      <w:t>ss3063.docx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692561">
      <w:rPr>
        <w:noProof/>
      </w:rPr>
      <w:t>19.12.25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BD19E4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F51EE" w:rsidRDefault="00AF51EE" w:rsidP="00AF51EE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D19E4">
      <w:rPr>
        <w:noProof/>
      </w:rPr>
      <w:t>ss3063.docx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BD19E4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4973" w:rsidRDefault="003B4973">
      <w:pPr>
        <w:spacing w:line="240" w:lineRule="auto"/>
      </w:pPr>
      <w:r>
        <w:separator/>
      </w:r>
    </w:p>
  </w:footnote>
  <w:footnote w:type="continuationSeparator" w:id="0">
    <w:p w:rsidR="003B4973" w:rsidRDefault="003B497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BD19E4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9A3"/>
    <w:rsid w:val="000D3F67"/>
    <w:rsid w:val="001057BD"/>
    <w:rsid w:val="00205211"/>
    <w:rsid w:val="00255831"/>
    <w:rsid w:val="002623D0"/>
    <w:rsid w:val="002A1E3D"/>
    <w:rsid w:val="002B772D"/>
    <w:rsid w:val="003114B9"/>
    <w:rsid w:val="003273F1"/>
    <w:rsid w:val="0035125E"/>
    <w:rsid w:val="003B4973"/>
    <w:rsid w:val="004059A3"/>
    <w:rsid w:val="00423816"/>
    <w:rsid w:val="004575F0"/>
    <w:rsid w:val="004A68AB"/>
    <w:rsid w:val="004D424B"/>
    <w:rsid w:val="00501321"/>
    <w:rsid w:val="00505068"/>
    <w:rsid w:val="00545F85"/>
    <w:rsid w:val="005B2AEB"/>
    <w:rsid w:val="00692561"/>
    <w:rsid w:val="00720496"/>
    <w:rsid w:val="00723EF8"/>
    <w:rsid w:val="0078182C"/>
    <w:rsid w:val="00885B74"/>
    <w:rsid w:val="00910EF7"/>
    <w:rsid w:val="00997F4C"/>
    <w:rsid w:val="00A82E08"/>
    <w:rsid w:val="00AA344E"/>
    <w:rsid w:val="00AF51EE"/>
    <w:rsid w:val="00B07D98"/>
    <w:rsid w:val="00B30B27"/>
    <w:rsid w:val="00B33546"/>
    <w:rsid w:val="00B67711"/>
    <w:rsid w:val="00B8015E"/>
    <w:rsid w:val="00BD19E4"/>
    <w:rsid w:val="00CF27C2"/>
    <w:rsid w:val="00CF731B"/>
    <w:rsid w:val="00DA769E"/>
    <w:rsid w:val="00E02685"/>
    <w:rsid w:val="00E11FC7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8F82A43-2AE5-4C3F-A0E6-A50A93C80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1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02C58710F9F48CBAB081E96FFB8390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12CE48C-CF89-4825-9BAE-3517AB834D45}"/>
      </w:docPartPr>
      <w:docPartBody>
        <w:p w:rsidR="00805CA6" w:rsidRDefault="00805CA6">
          <w:pPr>
            <w:pStyle w:val="C02C58710F9F48CBAB081E96FFB83902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CA6"/>
    <w:rsid w:val="00805CA6"/>
    <w:rsid w:val="00C73947"/>
    <w:rsid w:val="00F84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C02C58710F9F48CBAB081E96FFB83902">
    <w:name w:val="C02C58710F9F48CBAB081E96FFB8390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SS18.12.2025 QA18.12.2025 SS18.12.2025 SS18.12.2025 </dc:description>
  <cp:lastModifiedBy>Жарков М.А.</cp:lastModifiedBy>
  <cp:revision>17</cp:revision>
  <cp:lastPrinted>2025-12-19T05:12:00Z</cp:lastPrinted>
  <dcterms:created xsi:type="dcterms:W3CDTF">2025-12-18T07:25:00Z</dcterms:created>
  <dcterms:modified xsi:type="dcterms:W3CDTF">2025-12-19T05:40:00Z</dcterms:modified>
</cp:coreProperties>
</file>