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8CA7827A5AB4BF59D4D5CEB812C868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F3408" w:rsidRDefault="00545F85" w:rsidP="000363A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8CA7827A5AB4BF59D4D5CEB812C868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F3408" w:rsidRPr="000363AE" w:rsidRDefault="005F3408" w:rsidP="005F3408">
      <w:pPr>
        <w:pStyle w:val="1"/>
      </w:pPr>
      <w:r w:rsidRPr="005F3408">
        <w:t xml:space="preserve">О </w:t>
      </w:r>
      <w:r w:rsidRPr="000363AE">
        <w:t xml:space="preserve">Федеральном законе "Об упразднении </w:t>
      </w:r>
    </w:p>
    <w:p w:rsidR="005F3408" w:rsidRPr="005F3408" w:rsidRDefault="005F3408" w:rsidP="005F3408">
      <w:pPr>
        <w:pStyle w:val="2"/>
        <w:rPr>
          <w:bCs/>
        </w:rPr>
      </w:pPr>
      <w:r w:rsidRPr="005F3408">
        <w:rPr>
          <w:shd w:val="clear" w:color="auto" w:fill="FFFFFF"/>
        </w:rPr>
        <w:t>Беловского районного суда Кемеровской области</w:t>
      </w:r>
      <w:r w:rsidRPr="005F3408">
        <w:t>"</w:t>
      </w:r>
    </w:p>
    <w:p w:rsidR="005F3408" w:rsidRDefault="005F3408" w:rsidP="005F3408">
      <w:pPr>
        <w:pStyle w:val="2"/>
        <w:rPr>
          <w:rFonts w:cs="Arial"/>
        </w:rPr>
      </w:pPr>
    </w:p>
    <w:p w:rsidR="005F3408" w:rsidRDefault="005F3408" w:rsidP="005F3408">
      <w:pPr>
        <w:pStyle w:val="2"/>
        <w:rPr>
          <w:rFonts w:cs="Arial"/>
        </w:rPr>
      </w:pPr>
    </w:p>
    <w:p w:rsidR="005F3408" w:rsidRPr="005F3408" w:rsidRDefault="005F3408" w:rsidP="005F3408">
      <w:pPr>
        <w:pStyle w:val="2"/>
        <w:rPr>
          <w:rFonts w:cs="Arial"/>
        </w:rPr>
      </w:pPr>
    </w:p>
    <w:p w:rsidR="00EC43D3" w:rsidRDefault="005F3408">
      <w:r w:rsidRPr="00EC43D3">
        <w:t xml:space="preserve">Рассмотрев принятый Государственной Думой Федерального Собрания Российской Федерации 9 декабря 2025 года Федеральный закон "Об упразднении Беловского районного суда Кемеровской области" в соответствии со статьей 106 Конституции Российской Федерации, </w:t>
      </w:r>
      <w:r w:rsidR="00EC43D3">
        <w:t xml:space="preserve">Совет Федерации Федерального Собрания Российской Федерации  </w:t>
      </w:r>
      <w:bookmarkStart w:id="0" w:name="_GoBack"/>
      <w:bookmarkEnd w:id="0"/>
      <w:r w:rsidR="00EC43D3" w:rsidRPr="00B51544">
        <w:rPr>
          <w:b/>
          <w:spacing w:val="60"/>
          <w:szCs w:val="28"/>
        </w:rPr>
        <w:t>постановляет</w:t>
      </w:r>
      <w:r w:rsidR="00EC43D3">
        <w:t>:</w:t>
      </w:r>
    </w:p>
    <w:p w:rsidR="00EC43D3" w:rsidRDefault="00EC43D3"/>
    <w:p w:rsidR="005F3408" w:rsidRPr="00EC43D3" w:rsidRDefault="005F3408" w:rsidP="00EC43D3">
      <w:r w:rsidRPr="00EC43D3">
        <w:t>1. Одобрить Федеральный закон "Об упразднении Беловского районного суда Кемеровской области".</w:t>
      </w:r>
    </w:p>
    <w:p w:rsidR="005F3408" w:rsidRPr="00EC43D3" w:rsidRDefault="005F3408" w:rsidP="00EC43D3">
      <w:r w:rsidRPr="00EC43D3">
        <w:t>2. Настоящее постановление вступает в силу со дня его принятия.</w:t>
      </w:r>
    </w:p>
    <w:p w:rsidR="005F3408" w:rsidRPr="00EC43D3" w:rsidRDefault="005F3408" w:rsidP="00EC43D3"/>
    <w:p w:rsidR="005F3408" w:rsidRPr="00EC43D3" w:rsidRDefault="005F3408" w:rsidP="00EC43D3"/>
    <w:p w:rsidR="005F3408" w:rsidRPr="00EC43D3" w:rsidRDefault="005F3408" w:rsidP="00EC43D3"/>
    <w:p w:rsidR="000363AE" w:rsidRDefault="005F3408" w:rsidP="00FA1A15">
      <w:pPr>
        <w:pStyle w:val="11"/>
      </w:pPr>
      <w:r w:rsidRPr="005F3408">
        <w:t xml:space="preserve">Председатель </w:t>
      </w:r>
      <w:r w:rsidRPr="005F3408">
        <w:br/>
        <w:t>Совета Федерации</w:t>
      </w:r>
      <w:r w:rsidRPr="005F3408">
        <w:br/>
        <w:t>Федерального Собрания</w:t>
      </w:r>
      <w:r w:rsidRPr="005F3408">
        <w:br/>
        <w:t>Российской Федерации</w:t>
      </w:r>
      <w:r w:rsidRPr="005F3408">
        <w:tab/>
      </w:r>
      <w:r w:rsidR="000363AE">
        <w:t>В.И. МАТВИЕНКО</w:t>
      </w:r>
    </w:p>
    <w:p w:rsidR="005F3408" w:rsidRPr="005F3408" w:rsidRDefault="005F3408" w:rsidP="005F3408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FA1A15" w:rsidRDefault="00FA1A15" w:rsidP="00FA1A15">
      <w:pPr>
        <w:pStyle w:val="ac"/>
      </w:pPr>
      <w:r>
        <w:t>Москва</w:t>
      </w:r>
    </w:p>
    <w:p w:rsidR="00FA1A15" w:rsidRDefault="00FA1A15" w:rsidP="00FA1A15">
      <w:pPr>
        <w:pStyle w:val="ac"/>
      </w:pPr>
      <w:r>
        <w:t>10 декабря 2025 года</w:t>
      </w:r>
    </w:p>
    <w:p w:rsidR="00FA1A15" w:rsidRDefault="00FA1A15" w:rsidP="00FA1A15">
      <w:pPr>
        <w:pStyle w:val="ac"/>
      </w:pPr>
      <w:r>
        <w:t>№ 5</w:t>
      </w:r>
      <w:r>
        <w:rPr>
          <w:lang w:val="en-US"/>
        </w:rPr>
        <w:t>4</w:t>
      </w:r>
      <w:r>
        <w:t>9-СФ</w:t>
      </w:r>
    </w:p>
    <w:p w:rsidR="00EC43D3" w:rsidRDefault="00EC43D3">
      <w:pPr>
        <w:pStyle w:val="af"/>
      </w:pPr>
    </w:p>
    <w:sectPr w:rsidR="00EC43D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3E69" w:rsidRDefault="008E3E69">
      <w:pPr>
        <w:spacing w:line="240" w:lineRule="auto"/>
      </w:pPr>
      <w:r>
        <w:separator/>
      </w:r>
    </w:p>
  </w:endnote>
  <w:endnote w:type="continuationSeparator" w:id="0">
    <w:p w:rsidR="008E3E69" w:rsidRDefault="008E3E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DCDB8BB-1319-4EB4-B882-5806D877EE40}"/>
    <w:embedBold r:id="rId2" w:fontKey="{D0E86EFB-0FB9-4CC9-B3DE-4BF0FDD25F6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13985EE-EC3C-4D78-AA8F-45FE1B6BB22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C43D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1A15">
      <w:rPr>
        <w:noProof/>
      </w:rPr>
      <w:t>de3936.docx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E55C3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A1A1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363AE" w:rsidRDefault="000363AE" w:rsidP="000363A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1A15">
      <w:rPr>
        <w:noProof/>
      </w:rPr>
      <w:t>de3936.docx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A1A1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3E69" w:rsidRDefault="008E3E69">
      <w:pPr>
        <w:spacing w:line="240" w:lineRule="auto"/>
      </w:pPr>
      <w:r>
        <w:separator/>
      </w:r>
    </w:p>
  </w:footnote>
  <w:footnote w:type="continuationSeparator" w:id="0">
    <w:p w:rsidR="008E3E69" w:rsidRDefault="008E3E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A1A1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EE1"/>
    <w:rsid w:val="000363AE"/>
    <w:rsid w:val="000B1CD4"/>
    <w:rsid w:val="000D3F67"/>
    <w:rsid w:val="000E0D48"/>
    <w:rsid w:val="001057BD"/>
    <w:rsid w:val="00137EE1"/>
    <w:rsid w:val="001E55C3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6273C"/>
    <w:rsid w:val="005B2AEB"/>
    <w:rsid w:val="005F3408"/>
    <w:rsid w:val="00720496"/>
    <w:rsid w:val="00723EF8"/>
    <w:rsid w:val="0078182C"/>
    <w:rsid w:val="00885B74"/>
    <w:rsid w:val="008E3E69"/>
    <w:rsid w:val="00910EF7"/>
    <w:rsid w:val="00997F4C"/>
    <w:rsid w:val="00A82E08"/>
    <w:rsid w:val="00AA344E"/>
    <w:rsid w:val="00B07D98"/>
    <w:rsid w:val="00B30B27"/>
    <w:rsid w:val="00B33546"/>
    <w:rsid w:val="00B67711"/>
    <w:rsid w:val="00C6135E"/>
    <w:rsid w:val="00CF27C2"/>
    <w:rsid w:val="00CF731B"/>
    <w:rsid w:val="00DA769E"/>
    <w:rsid w:val="00E02685"/>
    <w:rsid w:val="00EC43D3"/>
    <w:rsid w:val="00F178A8"/>
    <w:rsid w:val="00F21BB0"/>
    <w:rsid w:val="00F9160B"/>
    <w:rsid w:val="00FA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2020F0-5A0E-4D10-9347-0FB97538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0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8CA7827A5AB4BF59D4D5CEB812C868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2729DF-2E2C-4394-A234-C678D478C981}"/>
      </w:docPartPr>
      <w:docPartBody>
        <w:p w:rsidR="00E65353" w:rsidRDefault="00E65353">
          <w:pPr>
            <w:pStyle w:val="38CA7827A5AB4BF59D4D5CEB812C868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353"/>
    <w:rsid w:val="00464582"/>
    <w:rsid w:val="006430C7"/>
    <w:rsid w:val="00E6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8CA7827A5AB4BF59D4D5CEB812C8681">
    <w:name w:val="38CA7827A5AB4BF59D4D5CEB812C868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DE09.12.2025 DE09.12.2025 EQ09.12.2025 </dc:description>
  <cp:lastModifiedBy>Жарков М.А.</cp:lastModifiedBy>
  <cp:revision>14</cp:revision>
  <cp:lastPrinted>2025-12-09T16:31:00Z</cp:lastPrinted>
  <dcterms:created xsi:type="dcterms:W3CDTF">2025-12-09T07:25:00Z</dcterms:created>
  <dcterms:modified xsi:type="dcterms:W3CDTF">2025-12-10T07:39:00Z</dcterms:modified>
</cp:coreProperties>
</file>