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8396A43EDC9436A8E985A39163147E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F469B" w:rsidRDefault="00545F85" w:rsidP="002F469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8396A43EDC9436A8E985A39163147E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F469B" w:rsidRDefault="002F469B" w:rsidP="002F469B">
      <w:pPr>
        <w:pStyle w:val="1"/>
      </w:pPr>
      <w:r w:rsidRPr="002210E0">
        <w:t xml:space="preserve">О Федеральном законе "О внесении изменений </w:t>
      </w:r>
    </w:p>
    <w:p w:rsidR="002F469B" w:rsidRDefault="002F469B" w:rsidP="002F469B">
      <w:pPr>
        <w:pStyle w:val="2"/>
      </w:pPr>
      <w:r w:rsidRPr="002210E0">
        <w:t xml:space="preserve">в Кодекс Российской Федерации </w:t>
      </w:r>
    </w:p>
    <w:p w:rsidR="002F469B" w:rsidRPr="002210E0" w:rsidRDefault="002F469B" w:rsidP="002F469B">
      <w:pPr>
        <w:pStyle w:val="2"/>
      </w:pPr>
      <w:r w:rsidRPr="002210E0">
        <w:t>об административных правонарушениях"</w:t>
      </w:r>
    </w:p>
    <w:p w:rsidR="002F469B" w:rsidRDefault="002F469B" w:rsidP="002F469B">
      <w:pPr>
        <w:pStyle w:val="2"/>
      </w:pPr>
    </w:p>
    <w:p w:rsidR="002F469B" w:rsidRPr="002210E0" w:rsidRDefault="002F469B" w:rsidP="002F469B">
      <w:pPr>
        <w:pStyle w:val="2"/>
      </w:pPr>
    </w:p>
    <w:p w:rsidR="002F469B" w:rsidRDefault="002F469B">
      <w:r w:rsidRPr="002210E0">
        <w:t xml:space="preserve">Рассмотрев принятый Государственной Думой Федерального Собрания Российской Федерации 21 апреля 2026 года Федеральный закон "О внесении изменений в Кодекс Российской Федерации об административных правонарушениях" </w:t>
      </w:r>
      <w:r>
        <w:br/>
      </w:r>
      <w:r w:rsidRPr="002210E0">
        <w:t xml:space="preserve">(проект № 1096260-8), в соответствии с частью 4 статьи 105 Конституции Российской Федерации </w:t>
      </w:r>
      <w:r>
        <w:t>Совет Федерации Федерального Собрания Российской Федера</w:t>
      </w:r>
      <w:bookmarkStart w:id="0" w:name="_GoBack"/>
      <w:bookmarkEnd w:id="0"/>
      <w:r>
        <w:t xml:space="preserve">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F469B" w:rsidRDefault="002F469B"/>
    <w:p w:rsidR="002F469B" w:rsidRPr="002210E0" w:rsidRDefault="002F469B" w:rsidP="002F469B">
      <w:r>
        <w:t>1. </w:t>
      </w:r>
      <w:r w:rsidRPr="002210E0">
        <w:t xml:space="preserve">Одобрить Федеральный закон "О внесении изменений </w:t>
      </w:r>
      <w:r>
        <w:br/>
      </w:r>
      <w:r w:rsidRPr="002210E0">
        <w:t>в Кодекс Российской Федерации об административных правонарушениях".</w:t>
      </w:r>
    </w:p>
    <w:p w:rsidR="002F469B" w:rsidRPr="002210E0" w:rsidRDefault="002F469B" w:rsidP="002F469B">
      <w:r>
        <w:t>2. </w:t>
      </w:r>
      <w:r w:rsidRPr="002210E0">
        <w:t>Настоящее постановление вступает в силу со дня его принятия.</w:t>
      </w:r>
    </w:p>
    <w:p w:rsidR="002F469B" w:rsidRDefault="002F469B" w:rsidP="002F469B"/>
    <w:p w:rsidR="008542B9" w:rsidRPr="002210E0" w:rsidRDefault="008542B9" w:rsidP="002F469B"/>
    <w:p w:rsidR="002F469B" w:rsidRPr="002210E0" w:rsidRDefault="002F469B" w:rsidP="008542B9">
      <w:pPr>
        <w:pStyle w:val="11"/>
      </w:pPr>
      <w:r w:rsidRPr="002210E0">
        <w:t xml:space="preserve">Председатель </w:t>
      </w:r>
    </w:p>
    <w:p w:rsidR="002F469B" w:rsidRPr="002210E0" w:rsidRDefault="002F469B" w:rsidP="008542B9">
      <w:pPr>
        <w:pStyle w:val="11"/>
      </w:pPr>
      <w:r w:rsidRPr="002210E0">
        <w:t>Совета Федерации</w:t>
      </w:r>
    </w:p>
    <w:p w:rsidR="002F469B" w:rsidRPr="002210E0" w:rsidRDefault="002F469B" w:rsidP="008542B9">
      <w:pPr>
        <w:pStyle w:val="11"/>
      </w:pPr>
      <w:r w:rsidRPr="002210E0">
        <w:t>Федерального Собрания</w:t>
      </w:r>
    </w:p>
    <w:p w:rsidR="002F469B" w:rsidRPr="002210E0" w:rsidRDefault="002F469B" w:rsidP="008542B9">
      <w:pPr>
        <w:pStyle w:val="11"/>
      </w:pPr>
      <w:r w:rsidRPr="002210E0">
        <w:t>Российской Федерации</w:t>
      </w:r>
      <w:r>
        <w:tab/>
      </w:r>
      <w:r w:rsidR="00C8407E">
        <w:t>В.И. МАТВИЕНКО</w:t>
      </w:r>
    </w:p>
    <w:p w:rsidR="00545F85" w:rsidRDefault="00545F85" w:rsidP="002F469B">
      <w:pPr>
        <w:pStyle w:val="ac"/>
      </w:pPr>
    </w:p>
    <w:p w:rsidR="008542B9" w:rsidRDefault="008542B9" w:rsidP="008542B9">
      <w:pPr>
        <w:pStyle w:val="ac"/>
      </w:pPr>
      <w:r>
        <w:t>Москва</w:t>
      </w:r>
    </w:p>
    <w:p w:rsidR="008542B9" w:rsidRDefault="008542B9" w:rsidP="008542B9">
      <w:pPr>
        <w:pStyle w:val="ac"/>
      </w:pPr>
      <w:r>
        <w:t>29 апреля 2026 года</w:t>
      </w:r>
    </w:p>
    <w:p w:rsidR="008542B9" w:rsidRDefault="008542B9" w:rsidP="008542B9">
      <w:pPr>
        <w:pStyle w:val="ac"/>
      </w:pPr>
      <w:r>
        <w:t>№ 1</w:t>
      </w:r>
      <w:r>
        <w:rPr>
          <w:lang w:val="en-US"/>
        </w:rPr>
        <w:t>54</w:t>
      </w:r>
      <w:r>
        <w:t>-</w:t>
      </w:r>
      <w:proofErr w:type="spellStart"/>
      <w:r>
        <w:t>СФ</w:t>
      </w:r>
      <w:proofErr w:type="spellEnd"/>
    </w:p>
    <w:sectPr w:rsidR="008542B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E88" w:rsidRDefault="002B7E88">
      <w:pPr>
        <w:spacing w:line="240" w:lineRule="auto"/>
      </w:pPr>
      <w:r>
        <w:separator/>
      </w:r>
    </w:p>
  </w:endnote>
  <w:endnote w:type="continuationSeparator" w:id="0">
    <w:p w:rsidR="002B7E88" w:rsidRDefault="002B7E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D60BB7D-E26D-4FBE-80BF-3BF8B6F6192E}"/>
    <w:embedBold r:id="rId2" w:fontKey="{792F2A38-5907-4A81-9BE5-E887F6CE859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B88E137-75F6-426B-8518-DFDF0DB5AAD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8407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542B9">
      <w:rPr>
        <w:noProof/>
      </w:rPr>
      <w:t>eq11663.docx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F57BC">
      <w:rPr>
        <w:noProof/>
      </w:rPr>
      <w:t>28.04.26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542B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8407E" w:rsidRDefault="00C8407E" w:rsidP="00C8407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542B9">
      <w:rPr>
        <w:noProof/>
      </w:rPr>
      <w:t>eq11663.docx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542B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E88" w:rsidRDefault="002B7E88">
      <w:pPr>
        <w:spacing w:line="240" w:lineRule="auto"/>
      </w:pPr>
      <w:r>
        <w:separator/>
      </w:r>
    </w:p>
  </w:footnote>
  <w:footnote w:type="continuationSeparator" w:id="0">
    <w:p w:rsidR="002B7E88" w:rsidRDefault="002B7E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542B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385"/>
    <w:rsid w:val="000D3F67"/>
    <w:rsid w:val="001057BD"/>
    <w:rsid w:val="00205211"/>
    <w:rsid w:val="002623D0"/>
    <w:rsid w:val="002A1E3D"/>
    <w:rsid w:val="002B772D"/>
    <w:rsid w:val="002B7E88"/>
    <w:rsid w:val="002F469B"/>
    <w:rsid w:val="003114B9"/>
    <w:rsid w:val="003273F1"/>
    <w:rsid w:val="0035125E"/>
    <w:rsid w:val="003E0AFD"/>
    <w:rsid w:val="00423816"/>
    <w:rsid w:val="004A68AB"/>
    <w:rsid w:val="00505068"/>
    <w:rsid w:val="00545F85"/>
    <w:rsid w:val="005B2AEB"/>
    <w:rsid w:val="00720496"/>
    <w:rsid w:val="00723EF8"/>
    <w:rsid w:val="0078182C"/>
    <w:rsid w:val="008542B9"/>
    <w:rsid w:val="00885B74"/>
    <w:rsid w:val="00910EF7"/>
    <w:rsid w:val="00985EF9"/>
    <w:rsid w:val="00997F4C"/>
    <w:rsid w:val="00A82E08"/>
    <w:rsid w:val="00AA344E"/>
    <w:rsid w:val="00B07D98"/>
    <w:rsid w:val="00B30B27"/>
    <w:rsid w:val="00B33546"/>
    <w:rsid w:val="00B67711"/>
    <w:rsid w:val="00B95677"/>
    <w:rsid w:val="00C8407E"/>
    <w:rsid w:val="00CE4385"/>
    <w:rsid w:val="00CF27C2"/>
    <w:rsid w:val="00CF731B"/>
    <w:rsid w:val="00DA769E"/>
    <w:rsid w:val="00E02685"/>
    <w:rsid w:val="00F178A8"/>
    <w:rsid w:val="00F21BB0"/>
    <w:rsid w:val="00F9160B"/>
    <w:rsid w:val="00FF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A5EE70-DD3B-4239-A3E2-1B853613D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2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8396A43EDC9436A8E985A39163147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A60F990-2CEB-46BA-AE35-BD367E5467A4}"/>
      </w:docPartPr>
      <w:docPartBody>
        <w:p w:rsidR="00005B52" w:rsidRDefault="00005B52">
          <w:pPr>
            <w:pStyle w:val="B8396A43EDC9436A8E985A39163147E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52"/>
    <w:rsid w:val="00005B52"/>
    <w:rsid w:val="00A52F9A"/>
    <w:rsid w:val="00A9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8396A43EDC9436A8E985A39163147E9">
    <w:name w:val="B8396A43EDC9436A8E985A3916314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EQ24.04.2026 EQ24.04.2026 </dc:description>
  <cp:lastModifiedBy>Жарков М.А.</cp:lastModifiedBy>
  <cp:revision>11</cp:revision>
  <cp:lastPrinted>2026-04-28T14:11:00Z</cp:lastPrinted>
  <dcterms:created xsi:type="dcterms:W3CDTF">2026-04-24T07:17:00Z</dcterms:created>
  <dcterms:modified xsi:type="dcterms:W3CDTF">2026-04-28T14:39:00Z</dcterms:modified>
</cp:coreProperties>
</file>